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85D4C" w14:textId="77777777" w:rsidR="00BA71FD" w:rsidRDefault="00BA71FD">
      <w:r>
        <w:rPr>
          <w:noProof/>
        </w:rPr>
        <w:drawing>
          <wp:anchor distT="0" distB="0" distL="114300" distR="114300" simplePos="0" relativeHeight="251660288" behindDoc="0" locked="0" layoutInCell="1" allowOverlap="1" wp14:anchorId="45F7DCEF" wp14:editId="50E3A679">
            <wp:simplePos x="0" y="0"/>
            <wp:positionH relativeFrom="column">
              <wp:posOffset>3886059</wp:posOffset>
            </wp:positionH>
            <wp:positionV relativeFrom="page">
              <wp:posOffset>152400</wp:posOffset>
            </wp:positionV>
            <wp:extent cx="2802790" cy="1872343"/>
            <wp:effectExtent l="0" t="0" r="0" b="0"/>
            <wp:wrapNone/>
            <wp:docPr id="15659043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904377" name="Picture 2"/>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07005" cy="1875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FE6AE" w14:textId="62AD9709" w:rsidR="00BA71FD" w:rsidRDefault="00BA71FD"/>
    <w:p w14:paraId="20B17249" w14:textId="7DF4242B" w:rsidR="00BA71FD" w:rsidRDefault="003D13AA" w:rsidP="00BA71FD">
      <w:pPr>
        <w:spacing w:line="278" w:lineRule="auto"/>
      </w:pPr>
      <w:r>
        <w:rPr>
          <w:noProof/>
        </w:rPr>
        <mc:AlternateContent>
          <mc:Choice Requires="wps">
            <w:drawing>
              <wp:anchor distT="0" distB="0" distL="114300" distR="114300" simplePos="0" relativeHeight="251659264" behindDoc="0" locked="0" layoutInCell="1" allowOverlap="1" wp14:anchorId="208B4D85" wp14:editId="567C2134">
                <wp:simplePos x="0" y="0"/>
                <wp:positionH relativeFrom="margin">
                  <wp:align>center</wp:align>
                </wp:positionH>
                <wp:positionV relativeFrom="page">
                  <wp:posOffset>3725545</wp:posOffset>
                </wp:positionV>
                <wp:extent cx="6182995" cy="850265"/>
                <wp:effectExtent l="0" t="0" r="0" b="6985"/>
                <wp:wrapThrough wrapText="bothSides">
                  <wp:wrapPolygon edited="0">
                    <wp:start x="200" y="0"/>
                    <wp:lineTo x="200" y="21294"/>
                    <wp:lineTo x="21363" y="21294"/>
                    <wp:lineTo x="21363" y="0"/>
                    <wp:lineTo x="200" y="0"/>
                  </wp:wrapPolygon>
                </wp:wrapThrough>
                <wp:docPr id="1013553167" name="Text Box 4"/>
                <wp:cNvGraphicFramePr/>
                <a:graphic xmlns:a="http://schemas.openxmlformats.org/drawingml/2006/main">
                  <a:graphicData uri="http://schemas.microsoft.com/office/word/2010/wordprocessingShape">
                    <wps:wsp>
                      <wps:cNvSpPr txBox="1"/>
                      <wps:spPr>
                        <a:xfrm>
                          <a:off x="0" y="0"/>
                          <a:ext cx="6182995" cy="850265"/>
                        </a:xfrm>
                        <a:prstGeom prst="rect">
                          <a:avLst/>
                        </a:prstGeom>
                        <a:noFill/>
                        <a:ln w="6350">
                          <a:noFill/>
                        </a:ln>
                      </wps:spPr>
                      <wps:txbx>
                        <w:txbxContent>
                          <w:p w14:paraId="12426198"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B4D85" id="_x0000_t202" coordsize="21600,21600" o:spt="202" path="m,l,21600r21600,l21600,xe">
                <v:stroke joinstyle="miter"/>
                <v:path gradientshapeok="t" o:connecttype="rect"/>
              </v:shapetype>
              <v:shape id="Text Box 4" o:spid="_x0000_s1026" type="#_x0000_t202" style="position:absolute;margin-left:0;margin-top:293.35pt;width:486.85pt;height:6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" filled="f" stroked="f" strokeweight=".5pt">
                <v:textbox>
                  <w:txbxContent>
                    <w:p w14:paraId="12426198"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v:textbox>
                <w10:wrap type="through" anchorx="margin" anchory="page"/>
              </v:shape>
            </w:pict>
          </mc:Fallback>
        </mc:AlternateContent>
      </w:r>
      <w:r>
        <w:rPr>
          <w:noProof/>
        </w:rPr>
        <w:drawing>
          <wp:anchor distT="0" distB="0" distL="114300" distR="114300" simplePos="0" relativeHeight="251657215" behindDoc="1" locked="0" layoutInCell="1" allowOverlap="1" wp14:anchorId="34F6574E" wp14:editId="2C211CA0">
            <wp:simplePos x="0" y="0"/>
            <wp:positionH relativeFrom="page">
              <wp:align>left</wp:align>
            </wp:positionH>
            <wp:positionV relativeFrom="page">
              <wp:align>bottom</wp:align>
            </wp:positionV>
            <wp:extent cx="7940786" cy="7609115"/>
            <wp:effectExtent l="0" t="0" r="3175" b="0"/>
            <wp:wrapThrough wrapText="bothSides">
              <wp:wrapPolygon edited="0">
                <wp:start x="0" y="0"/>
                <wp:lineTo x="0" y="21524"/>
                <wp:lineTo x="21557" y="21524"/>
                <wp:lineTo x="21557" y="0"/>
                <wp:lineTo x="0" y="0"/>
              </wp:wrapPolygon>
            </wp:wrapThrough>
            <wp:docPr id="1605124418"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24418" name="Picture 1" descr="A group of people standing togeth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983" b="983"/>
                    <a:stretch>
                      <a:fillRect/>
                    </a:stretch>
                  </pic:blipFill>
                  <pic:spPr bwMode="auto">
                    <a:xfrm>
                      <a:off x="0" y="0"/>
                      <a:ext cx="7940786" cy="7609115"/>
                    </a:xfrm>
                    <a:prstGeom prst="rect">
                      <a:avLst/>
                    </a:prstGeom>
                    <a:noFill/>
                  </pic:spPr>
                </pic:pic>
              </a:graphicData>
            </a:graphic>
            <wp14:sizeRelH relativeFrom="page">
              <wp14:pctWidth>0</wp14:pctWidth>
            </wp14:sizeRelH>
            <wp14:sizeRelV relativeFrom="page">
              <wp14:pctHeight>0</wp14:pctHeight>
            </wp14:sizeRelV>
          </wp:anchor>
        </w:drawing>
      </w:r>
      <w:r w:rsidR="00C01C4B">
        <w:rPr>
          <w:noProof/>
        </w:rPr>
        <mc:AlternateContent>
          <mc:Choice Requires="wps">
            <w:drawing>
              <wp:anchor distT="0" distB="0" distL="114300" distR="114300" simplePos="0" relativeHeight="251658240" behindDoc="0" locked="0" layoutInCell="1" allowOverlap="1" wp14:anchorId="165817B5" wp14:editId="7F1509EA">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txBox="1"/>
                      <wps:spPr>
                        <a:xfrm>
                          <a:off x="0" y="0"/>
                          <a:ext cx="6068060" cy="2465705"/>
                        </a:xfrm>
                        <a:prstGeom prst="rect">
                          <a:avLst/>
                        </a:prstGeom>
                        <a:noFill/>
                        <a:ln w="6350">
                          <a:noFill/>
                        </a:ln>
                      </wps:spPr>
                      <wps:txbx>
                        <w:txbxContent>
                          <w:p w14:paraId="081923AE" w14:textId="78A7FEE4" w:rsidR="00BA71FD" w:rsidRPr="00C01C4B" w:rsidRDefault="00AD7B26"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Reporting Analyst</w:t>
                            </w:r>
                          </w:p>
                          <w:p w14:paraId="477A7CA3"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817B5" id="Text Box 2" o:spid="_x0000_s1027" type="#_x0000_t202" style="position:absolute;margin-left:-18.55pt;margin-top:133.05pt;width:477.8pt;height:194.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" filled="f" stroked="f" strokeweight=".5pt">
                <v:textbox>
                  <w:txbxContent>
                    <w:p w14:paraId="081923AE" w14:textId="78A7FEE4" w:rsidR="00BA71FD" w:rsidRPr="00C01C4B" w:rsidRDefault="00AD7B26"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Reporting Analyst</w:t>
                      </w:r>
                    </w:p>
                    <w:p w14:paraId="477A7CA3"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v:textbox>
                <w10:wrap type="through" anchory="page"/>
              </v:shape>
            </w:pict>
          </mc:Fallback>
        </mc:AlternateContent>
      </w:r>
    </w:p>
    <w:p w14:paraId="527A2286" w14:textId="134BB6B4" w:rsidR="00BA71FD" w:rsidRDefault="00B67A1A" w:rsidP="00BA71FD">
      <w:pPr>
        <w:spacing w:line="278" w:lineRule="auto"/>
      </w:pPr>
      <w:r>
        <w:rPr>
          <w:noProof/>
        </w:rPr>
        <w:lastRenderedPageBreak/>
        <w:drawing>
          <wp:anchor distT="0" distB="0" distL="114300" distR="114300" simplePos="0" relativeHeight="251698176" behindDoc="0" locked="0" layoutInCell="1" allowOverlap="1" wp14:anchorId="2851D655" wp14:editId="6698340C">
            <wp:simplePos x="0" y="0"/>
            <wp:positionH relativeFrom="column">
              <wp:posOffset>4428862</wp:posOffset>
            </wp:positionH>
            <wp:positionV relativeFrom="page">
              <wp:posOffset>-1955576</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1985126696"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31">
        <w:rPr>
          <w:noProof/>
        </w:rPr>
        <mc:AlternateContent>
          <mc:Choice Requires="wps">
            <w:drawing>
              <wp:anchor distT="0" distB="0" distL="114300" distR="114300" simplePos="0" relativeHeight="251662336" behindDoc="0" locked="0" layoutInCell="1" allowOverlap="1" wp14:anchorId="7811A0E6" wp14:editId="57569103">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14:paraId="751AF437"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A0E6" id="_x0000_s1028" type="#_x0000_t202"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filled="f" stroked="f" strokeweight=".5pt">
                <v:textbox>
                  <w:txbxContent>
                    <w:p w14:paraId="751AF437"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14:paraId="328B5DE0" w14:textId="77777777" w:rsidR="003559E0" w:rsidRDefault="00B67A1A" w:rsidP="00BA71FD">
      <w:pPr>
        <w:spacing w:line="278" w:lineRule="auto"/>
      </w:pPr>
      <w:r>
        <w:rPr>
          <w:noProof/>
        </w:rPr>
        <mc:AlternateContent>
          <mc:Choice Requires="wps">
            <w:drawing>
              <wp:anchor distT="0" distB="0" distL="114300" distR="114300" simplePos="0" relativeHeight="251663360" behindDoc="0" locked="0" layoutInCell="1" allowOverlap="1" wp14:anchorId="2F060ADD" wp14:editId="15DB93E8">
                <wp:simplePos x="0" y="0"/>
                <wp:positionH relativeFrom="column">
                  <wp:posOffset>-117475</wp:posOffset>
                </wp:positionH>
                <wp:positionV relativeFrom="page">
                  <wp:posOffset>4381590</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14:paraId="7E35CC44"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0ADD" id="Text Box 8" o:spid="_x0000_s1029" type="#_x0000_t202" style="position:absolute;margin-left:-9.25pt;margin-top:34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" filled="f" stroked="f" strokeweight=".5pt">
                <v:textbox>
                  <w:txbxContent>
                    <w:p w14:paraId="7E35CC44"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Pr>
          <w:noProof/>
        </w:rPr>
        <mc:AlternateContent>
          <mc:Choice Requires="wps">
            <w:drawing>
              <wp:anchor distT="0" distB="0" distL="114300" distR="114300" simplePos="0" relativeHeight="251665408" behindDoc="0" locked="0" layoutInCell="1" allowOverlap="1" wp14:anchorId="23C5FA08" wp14:editId="7D15DB12">
                <wp:simplePos x="0" y="0"/>
                <wp:positionH relativeFrom="column">
                  <wp:posOffset>-457200</wp:posOffset>
                </wp:positionH>
                <wp:positionV relativeFrom="page">
                  <wp:posOffset>1535430</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14:paraId="693BBF17"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341EC4C6"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1B6FBD9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28C925A5"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7B5F1F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2A10BECA" w14:textId="77777777" w:rsidR="00042F31" w:rsidRPr="00B67A1A" w:rsidRDefault="00042F31" w:rsidP="00042F31">
                            <w:pPr>
                              <w:spacing w:line="320" w:lineRule="exact"/>
                              <w:ind w:left="567" w:right="329"/>
                              <w:rPr>
                                <w:rFonts w:ascii="AS TT Commons ExtraBold" w:eastAsia="Arial" w:hAnsi="AS TT Commons ExtraBold" w:cs="Arial"/>
                                <w:b/>
                                <w:bCs/>
                                <w:color w:val="002877"/>
                                <w:sz w:val="28"/>
                                <w:szCs w:val="28"/>
                              </w:rPr>
                            </w:pPr>
                            <w:r w:rsidRPr="00B67A1A">
                              <w:rPr>
                                <w:rFonts w:ascii="AS TT Commons ExtraBold" w:eastAsia="Arial" w:hAnsi="AS TT Commons ExtraBold" w:cs="Arial"/>
                                <w:b/>
                                <w:bCs/>
                                <w:color w:val="002877"/>
                                <w:sz w:val="28"/>
                                <w:szCs w:val="28"/>
                              </w:rPr>
                              <w:t>Together we are help and hope for everyone living with dementia.</w:t>
                            </w:r>
                          </w:p>
                          <w:p w14:paraId="5F742359" w14:textId="77777777" w:rsidR="00042F31" w:rsidRDefault="00042F31"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FA08" id="Text Box 5" o:spid="_x0000_s1030" type="#_x0000_t202" style="position:absolute;margin-left:-36pt;margin-top:120.9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1dKQ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" filled="f" stroked="f" strokeweight=".5pt">
                <v:textbox>
                  <w:txbxContent>
                    <w:p w14:paraId="693BBF17"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341EC4C6"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1B6FBD9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28C925A5"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7B5F1F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2A10BECA" w14:textId="77777777" w:rsidR="00042F31" w:rsidRPr="00B67A1A" w:rsidRDefault="00042F31" w:rsidP="00042F31">
                      <w:pPr>
                        <w:spacing w:line="320" w:lineRule="exact"/>
                        <w:ind w:left="567" w:right="329"/>
                        <w:rPr>
                          <w:rFonts w:ascii="AS TT Commons ExtraBold" w:eastAsia="Arial" w:hAnsi="AS TT Commons ExtraBold" w:cs="Arial"/>
                          <w:b/>
                          <w:bCs/>
                          <w:color w:val="002877"/>
                          <w:sz w:val="28"/>
                          <w:szCs w:val="28"/>
                        </w:rPr>
                      </w:pPr>
                      <w:r w:rsidRPr="00B67A1A">
                        <w:rPr>
                          <w:rFonts w:ascii="AS TT Commons ExtraBold" w:eastAsia="Arial" w:hAnsi="AS TT Commons ExtraBold" w:cs="Arial"/>
                          <w:b/>
                          <w:bCs/>
                          <w:color w:val="002877"/>
                          <w:sz w:val="28"/>
                          <w:szCs w:val="28"/>
                        </w:rPr>
                        <w:t>Together we are help and hope for everyone living with dementia.</w:t>
                      </w:r>
                    </w:p>
                    <w:p w14:paraId="5F742359" w14:textId="77777777" w:rsidR="00042F31" w:rsidRDefault="00042F31" w:rsidP="00042F31"/>
                  </w:txbxContent>
                </v:textbox>
                <w10:wrap type="through" anchory="page"/>
              </v:shape>
            </w:pict>
          </mc:Fallback>
        </mc:AlternateContent>
      </w:r>
    </w:p>
    <w:p w14:paraId="279D2322" w14:textId="77777777" w:rsidR="00BA71FD" w:rsidRDefault="00BA71FD" w:rsidP="00BA71FD">
      <w:pPr>
        <w:spacing w:line="278" w:lineRule="auto"/>
      </w:pPr>
    </w:p>
    <w:p w14:paraId="52599123" w14:textId="77777777" w:rsidR="00BA71FD" w:rsidRDefault="00B67A1A" w:rsidP="00BA71FD">
      <w:pPr>
        <w:spacing w:line="278" w:lineRule="auto"/>
      </w:pPr>
      <w:r>
        <w:rPr>
          <w:noProof/>
        </w:rPr>
        <mc:AlternateContent>
          <mc:Choice Requires="wps">
            <w:drawing>
              <wp:anchor distT="0" distB="0" distL="114300" distR="114300" simplePos="0" relativeHeight="251666432" behindDoc="0" locked="0" layoutInCell="1" allowOverlap="1" wp14:anchorId="4A823D65" wp14:editId="017A2F46">
                <wp:simplePos x="0" y="0"/>
                <wp:positionH relativeFrom="column">
                  <wp:posOffset>-191770</wp:posOffset>
                </wp:positionH>
                <wp:positionV relativeFrom="page">
                  <wp:posOffset>5094696</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14:paraId="2527845D"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780DA8A4"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3F0B9902" w14:textId="77777777" w:rsidR="00300617" w:rsidRDefault="00300617"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3D65" id="Text Box 7" o:spid="_x0000_s1031" type="#_x0000_t202" style="position:absolute;margin-left:-15.1pt;margin-top:401.15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blKA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" filled="f" stroked="f" strokeweight=".5pt">
                <v:textbox>
                  <w:txbxContent>
                    <w:p w14:paraId="2527845D"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780DA8A4"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3F0B9902" w14:textId="77777777" w:rsidR="00300617" w:rsidRDefault="00300617" w:rsidP="00042F31"/>
                  </w:txbxContent>
                </v:textbox>
                <w10:wrap type="square" anchory="page"/>
              </v:shape>
            </w:pict>
          </mc:Fallback>
        </mc:AlternateContent>
      </w:r>
    </w:p>
    <w:p w14:paraId="5121D7FC" w14:textId="77777777" w:rsidR="00BA71FD" w:rsidRDefault="00B67A1A" w:rsidP="00BA71FD">
      <w:pPr>
        <w:spacing w:line="278" w:lineRule="auto"/>
      </w:pPr>
      <w:r>
        <w:rPr>
          <w:noProof/>
        </w:rPr>
        <mc:AlternateContent>
          <mc:Choice Requires="wpg">
            <w:drawing>
              <wp:anchor distT="0" distB="0" distL="114300" distR="114300" simplePos="0" relativeHeight="251705344" behindDoc="0" locked="0" layoutInCell="1" allowOverlap="1" wp14:anchorId="47745344" wp14:editId="54AB3271">
                <wp:simplePos x="0" y="0"/>
                <wp:positionH relativeFrom="column">
                  <wp:posOffset>-32385</wp:posOffset>
                </wp:positionH>
                <wp:positionV relativeFrom="page">
                  <wp:posOffset>6475639</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14:paraId="1A04F6B2"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14:paraId="72D574BB"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1"/>
                            <a:chOff x="0" y="0"/>
                            <a:chExt cx="1417320" cy="2271009"/>
                          </a:xfrm>
                        </wpg:grpSpPr>
                        <pic:pic xmlns:pic="http://schemas.openxmlformats.org/drawingml/2006/picture">
                          <pic:nvPicPr>
                            <pic:cNvPr id="538625500"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14:paraId="583C7EF3"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14:paraId="3F49216D"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7745344" id="Group 1" o:spid="_x0000_s1032" style="position:absolute;margin-left:-2.55pt;margin-top:509.9pt;width:468.35pt;height:184.4pt;z-index:251705344;mso-position-vertical-relative:page" coordsize="59484,2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UEIQAAoDq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">
                <v:group id="Group 9" o:spid="_x0000_s1033" style="position:absolute;width:14173;height:23418" coordsize="14173,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r:id="rId17" o:title=""/>
                  </v:shape>
                  <v:shape id="_x0000_s1035" type="#_x0000_t202" style="position:absolute;left:1274;top:13715;width:11617;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filled="f" stroked="f" strokeweight=".5pt">
                    <v:textbox>
                      <w:txbxContent>
                        <w:p w14:paraId="1A04F6B2"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v:textbox>
                  </v:shape>
                </v:group>
                <v:group id="Group 10" o:spid="_x0000_s1036" style="position:absolute;left:15267;width:14173;height:22860" coordsize="141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o:spid="_x0000_s1037" type="#_x0000_t75" alt="A blue star in a circle with yellow ribbons&#10;&#10;Description automatically generated"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">
                    <v:imagedata r:id="rId18" o:title="A blue star in a circle with yellow ribbons&#10;&#10;Description automatically generated"/>
                  </v:shape>
                  <v:shape id="_x0000_s1038" type="#_x0000_t202" style="position:absolute;left:1349;top:1371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filled="f" stroked="f" strokeweight=".5pt">
                    <v:textbox>
                      <w:txbxContent>
                        <w:p w14:paraId="72D574BB"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v:textbox>
                  </v:shape>
                </v:group>
                <v:group id="Group 11" o:spid="_x0000_s1039" style="position:absolute;left:30371;top:163;width:14173;height:22707" coordsize="14173,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o:spid="_x0000_s1040"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">
                    <v:imagedata r:id="rId19" o:title=""/>
                  </v:shape>
                  <v:shape id="_x0000_s1041" type="#_x0000_t202" style="position:absolute;left:1124;top:1356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filled="f" stroked="f" strokeweight=".5pt">
                    <v:textbox>
                      <w:txbxContent>
                        <w:p w14:paraId="583C7EF3"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v:textbox>
                  </v:shape>
                </v:group>
                <v:group id="Group 12" o:spid="_x0000_s1042" style="position:absolute;left:45311;top:244;width:14173;height:22636" coordsize="14173,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o:spid="_x0000_s1043"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r:id="rId20" o:title=""/>
                  </v:shape>
                  <v:shape id="_x0000_s1044" type="#_x0000_t202" style="position:absolute;left:1499;top:13491;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filled="f" stroked="f" strokeweight=".5pt">
                    <v:textbox>
                      <w:txbxContent>
                        <w:p w14:paraId="3F49216D"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r>
        <w:rPr>
          <w:noProof/>
        </w:rPr>
        <mc:AlternateContent>
          <mc:Choice Requires="wps">
            <w:drawing>
              <wp:anchor distT="0" distB="0" distL="114300" distR="114300" simplePos="0" relativeHeight="251699200" behindDoc="0" locked="0" layoutInCell="1" allowOverlap="1" wp14:anchorId="46BAFD14" wp14:editId="0E8BD4EA">
                <wp:simplePos x="0" y="0"/>
                <wp:positionH relativeFrom="column">
                  <wp:posOffset>-36195</wp:posOffset>
                </wp:positionH>
                <wp:positionV relativeFrom="paragraph">
                  <wp:posOffset>1276894</wp:posOffset>
                </wp:positionV>
                <wp:extent cx="5868871" cy="0"/>
                <wp:effectExtent l="0" t="0" r="11430" b="12700"/>
                <wp:wrapNone/>
                <wp:docPr id="1006089396" name="Straight Connector 13"/>
                <wp:cNvGraphicFramePr/>
                <a:graphic xmlns:a="http://schemas.openxmlformats.org/drawingml/2006/main">
                  <a:graphicData uri="http://schemas.microsoft.com/office/word/2010/wordprocessingShape">
                    <wps:wsp>
                      <wps:cNvCnPr/>
                      <wps:spPr>
                        <a:xfrm>
                          <a:off x="0" y="0"/>
                          <a:ext cx="5868871" cy="0"/>
                        </a:xfrm>
                        <a:prstGeom prst="line">
                          <a:avLst/>
                        </a:prstGeom>
                        <a:ln w="12700">
                          <a:solidFill>
                            <a:srgbClr val="0028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17B6B" id="Straight Connector 1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00.55pt" to="459.2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" strokecolor="#002877" strokeweight="1pt">
                <v:stroke joinstyle="miter"/>
              </v:line>
            </w:pict>
          </mc:Fallback>
        </mc:AlternateContent>
      </w:r>
    </w:p>
    <w:p w14:paraId="1A67CA72" w14:textId="77777777" w:rsidR="00BA71FD" w:rsidRDefault="00BA71FD" w:rsidP="00BA71FD">
      <w:pPr>
        <w:spacing w:line="278" w:lineRule="auto"/>
      </w:pPr>
    </w:p>
    <w:p w14:paraId="1ACE4079" w14:textId="77777777" w:rsidR="00310BC8" w:rsidRDefault="009A0FF1" w:rsidP="00BA71FD">
      <w:pPr>
        <w:spacing w:line="278" w:lineRule="auto"/>
      </w:pPr>
      <w:r>
        <w:t xml:space="preserve"> </w:t>
      </w:r>
    </w:p>
    <w:p w14:paraId="758C1940" w14:textId="77777777" w:rsidR="00310BC8" w:rsidRDefault="00310BC8" w:rsidP="00BA71FD">
      <w:pPr>
        <w:spacing w:line="278" w:lineRule="auto"/>
      </w:pPr>
    </w:p>
    <w:p w14:paraId="1AB1AE67" w14:textId="77777777" w:rsidR="00BA71FD" w:rsidRDefault="00BA71FD" w:rsidP="00BA71FD">
      <w:pPr>
        <w:spacing w:line="278" w:lineRule="auto"/>
      </w:pPr>
    </w:p>
    <w:p w14:paraId="2D7C6C87" w14:textId="77777777" w:rsidR="00310BC8" w:rsidRDefault="00310BC8" w:rsidP="00BA71FD">
      <w:pPr>
        <w:spacing w:line="278" w:lineRule="auto"/>
      </w:pPr>
    </w:p>
    <w:p w14:paraId="195C38FC" w14:textId="77777777" w:rsidR="006D1510" w:rsidRDefault="006D1510" w:rsidP="00BA71FD">
      <w:pPr>
        <w:spacing w:line="278" w:lineRule="auto"/>
      </w:pPr>
    </w:p>
    <w:p w14:paraId="0202C908" w14:textId="77777777" w:rsidR="00300617" w:rsidRDefault="00300617" w:rsidP="00BA71FD">
      <w:pPr>
        <w:spacing w:line="278" w:lineRule="auto"/>
      </w:pPr>
    </w:p>
    <w:p w14:paraId="3FE6F533" w14:textId="77777777" w:rsidR="003559E0" w:rsidRDefault="00B67A1A" w:rsidP="003559E0">
      <w:pPr>
        <w:textAlignment w:val="baseline"/>
        <w:rPr>
          <w:rFonts w:ascii="AS TT Commons DemiBold" w:eastAsia="Times New Roman" w:hAnsi="AS TT Commons DemiBold" w:cs="Calibri"/>
          <w:b/>
          <w:bCs/>
          <w:color w:val="002877"/>
          <w:sz w:val="32"/>
          <w:szCs w:val="32"/>
          <w:lang w:eastAsia="en-GB"/>
        </w:rPr>
      </w:pPr>
      <w:r>
        <w:rPr>
          <w:noProof/>
        </w:rPr>
        <mc:AlternateContent>
          <mc:Choice Requires="wps">
            <w:drawing>
              <wp:anchor distT="0" distB="0" distL="114300" distR="114300" simplePos="0" relativeHeight="251676672" behindDoc="0" locked="0" layoutInCell="1" allowOverlap="1" wp14:anchorId="2573D706" wp14:editId="680CB5A1">
                <wp:simplePos x="0" y="0"/>
                <wp:positionH relativeFrom="column">
                  <wp:posOffset>-187960</wp:posOffset>
                </wp:positionH>
                <wp:positionV relativeFrom="page">
                  <wp:posOffset>9114881</wp:posOffset>
                </wp:positionV>
                <wp:extent cx="6134735" cy="871855"/>
                <wp:effectExtent l="0" t="0" r="0" b="0"/>
                <wp:wrapThrough wrapText="bothSides">
                  <wp:wrapPolygon edited="0">
                    <wp:start x="224" y="315"/>
                    <wp:lineTo x="224" y="20766"/>
                    <wp:lineTo x="21329" y="20766"/>
                    <wp:lineTo x="21329"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14:paraId="16629766"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5F56D1D6" w14:textId="77777777" w:rsidR="00300617" w:rsidRDefault="00300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D706" id="Text Box 6" o:spid="_x0000_s1045" type="#_x0000_t202" style="position:absolute;margin-left:-14.8pt;margin-top:717.7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" filled="f" stroked="f" strokeweight=".5pt">
                <v:textbox>
                  <w:txbxContent>
                    <w:p w14:paraId="16629766"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5F56D1D6" w14:textId="77777777" w:rsidR="00300617" w:rsidRDefault="00300617"/>
                  </w:txbxContent>
                </v:textbox>
                <w10:wrap type="through" anchory="page"/>
              </v:shape>
            </w:pict>
          </mc:Fallback>
        </mc:AlternateContent>
      </w:r>
      <w:r>
        <w:rPr>
          <w:noProof/>
        </w:rPr>
        <mc:AlternateContent>
          <mc:Choice Requires="wps">
            <w:drawing>
              <wp:anchor distT="0" distB="0" distL="114300" distR="114300" simplePos="0" relativeHeight="251703296" behindDoc="0" locked="0" layoutInCell="1" allowOverlap="1" wp14:anchorId="4AA0C106" wp14:editId="1419CD5D">
                <wp:simplePos x="0" y="0"/>
                <wp:positionH relativeFrom="column">
                  <wp:posOffset>19050</wp:posOffset>
                </wp:positionH>
                <wp:positionV relativeFrom="paragraph">
                  <wp:posOffset>230414</wp:posOffset>
                </wp:positionV>
                <wp:extent cx="5868670" cy="0"/>
                <wp:effectExtent l="0" t="0" r="11430" b="12700"/>
                <wp:wrapNone/>
                <wp:docPr id="280819232" name="Straight Connector 13"/>
                <wp:cNvGraphicFramePr/>
                <a:graphic xmlns:a="http://schemas.openxmlformats.org/drawingml/2006/main">
                  <a:graphicData uri="http://schemas.microsoft.com/office/word/2010/wordprocessingShape">
                    <wps:wsp>
                      <wps:cNvCnPr/>
                      <wps:spPr>
                        <a:xfrm>
                          <a:off x="0" y="0"/>
                          <a:ext cx="5868670" cy="0"/>
                        </a:xfrm>
                        <a:prstGeom prst="line">
                          <a:avLst/>
                        </a:prstGeom>
                        <a:ln w="12700">
                          <a:solidFill>
                            <a:srgbClr val="0028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9FB5B6" id="Straight Connector 1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5pt" to="463.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" strokecolor="#002877" strokeweight="1pt">
                <v:stroke joinstyle="miter"/>
              </v:line>
            </w:pict>
          </mc:Fallback>
        </mc:AlternateContent>
      </w:r>
    </w:p>
    <w:p w14:paraId="1A596F56"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rPr>
        <w:lastRenderedPageBreak/>
        <mc:AlternateContent>
          <mc:Choice Requires="wps">
            <w:drawing>
              <wp:anchor distT="0" distB="0" distL="114300" distR="114300" simplePos="0" relativeHeight="251668480" behindDoc="0" locked="0" layoutInCell="1" allowOverlap="1" wp14:anchorId="3CE81585" wp14:editId="2E8E53A7">
                <wp:simplePos x="0" y="0"/>
                <wp:positionH relativeFrom="column">
                  <wp:posOffset>-137795</wp:posOffset>
                </wp:positionH>
                <wp:positionV relativeFrom="page">
                  <wp:posOffset>520449</wp:posOffset>
                </wp:positionV>
                <wp:extent cx="8161020" cy="497840"/>
                <wp:effectExtent l="0" t="0" r="0" b="0"/>
                <wp:wrapThrough wrapText="bothSides">
                  <wp:wrapPolygon edited="0">
                    <wp:start x="168" y="551"/>
                    <wp:lineTo x="168" y="20388"/>
                    <wp:lineTo x="21378" y="20388"/>
                    <wp:lineTo x="21378" y="551"/>
                    <wp:lineTo x="168" y="551"/>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1020" cy="497840"/>
                        </a:xfrm>
                        <a:prstGeom prst="rect">
                          <a:avLst/>
                        </a:prstGeom>
                        <a:noFill/>
                        <a:ln w="6350">
                          <a:noFill/>
                        </a:ln>
                      </wps:spPr>
                      <wps:txbx>
                        <w:txbxContent>
                          <w:p w14:paraId="07B3BEF8" w14:textId="3385DA2B" w:rsidR="003559E0" w:rsidRPr="00591005" w:rsidRDefault="00AD7B26"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Reporting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1585" id="Text Box 3" o:spid="_x0000_s1046" type="#_x0000_t202" style="position:absolute;margin-left:-10.85pt;margin-top:41pt;width:642.6pt;height: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" filled="f" stroked="f" strokeweight=".5pt">
                <v:textbox>
                  <w:txbxContent>
                    <w:p w14:paraId="07B3BEF8" w14:textId="3385DA2B" w:rsidR="003559E0" w:rsidRPr="00591005" w:rsidRDefault="00AD7B26"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Reporting Analyst</w:t>
                      </w:r>
                    </w:p>
                  </w:txbxContent>
                </v:textbox>
                <w10:wrap type="through" anchory="page"/>
              </v:shape>
            </w:pict>
          </mc:Fallback>
        </mc:AlternateContent>
      </w:r>
      <w:r w:rsidRPr="00232591">
        <w:rPr>
          <w:rFonts w:ascii="AS TT Commons DemiBold" w:eastAsia="Times New Roman" w:hAnsi="AS TT Commons DemiBold" w:cs="Calibri"/>
          <w:b/>
          <w:bCs/>
          <w:color w:val="002877"/>
          <w:sz w:val="32"/>
          <w:szCs w:val="32"/>
          <w:lang w:eastAsia="en-GB"/>
        </w:rPr>
        <w:t>Position in the Organisation </w:t>
      </w:r>
    </w:p>
    <w:p w14:paraId="482D4D44" w14:textId="189B44E6" w:rsidR="00F73F80" w:rsidRDefault="003559E0" w:rsidP="00F73F80">
      <w:pPr>
        <w:spacing w:after="0" w:line="240" w:lineRule="auto"/>
        <w:rPr>
          <w:color w:val="000000" w:themeColor="text1"/>
          <w:szCs w:val="22"/>
          <w:lang w:eastAsia="en-GB"/>
        </w:rPr>
      </w:pPr>
      <w:r w:rsidRPr="003559E0">
        <w:rPr>
          <w:color w:val="000000" w:themeColor="text1"/>
          <w:szCs w:val="22"/>
          <w:lang w:eastAsia="en-GB"/>
        </w:rPr>
        <w:t xml:space="preserve">Reports to </w:t>
      </w:r>
      <w:r w:rsidR="00A916AE">
        <w:rPr>
          <w:color w:val="000000" w:themeColor="text1"/>
          <w:szCs w:val="22"/>
          <w:lang w:eastAsia="en-GB"/>
        </w:rPr>
        <w:t xml:space="preserve">the </w:t>
      </w:r>
      <w:r w:rsidR="00AD7B26">
        <w:rPr>
          <w:color w:val="000000" w:themeColor="text1"/>
          <w:szCs w:val="22"/>
          <w:lang w:eastAsia="en-GB"/>
        </w:rPr>
        <w:t>Services Data Manager</w:t>
      </w:r>
      <w:r w:rsidR="00F73F80">
        <w:rPr>
          <w:color w:val="000000" w:themeColor="text1"/>
          <w:szCs w:val="22"/>
          <w:lang w:eastAsia="en-GB"/>
        </w:rPr>
        <w:t>.</w:t>
      </w:r>
      <w:r w:rsidR="00A916AE">
        <w:rPr>
          <w:color w:val="000000" w:themeColor="text1"/>
          <w:szCs w:val="22"/>
          <w:lang w:eastAsia="en-GB"/>
        </w:rPr>
        <w:br/>
        <w:t xml:space="preserve">Member of our </w:t>
      </w:r>
      <w:r w:rsidR="00AD7B26">
        <w:rPr>
          <w:color w:val="000000" w:themeColor="text1"/>
          <w:szCs w:val="22"/>
          <w:lang w:eastAsia="en-GB"/>
        </w:rPr>
        <w:t xml:space="preserve">Services Data </w:t>
      </w:r>
      <w:r w:rsidR="00A916AE">
        <w:rPr>
          <w:color w:val="000000" w:themeColor="text1"/>
          <w:szCs w:val="22"/>
          <w:lang w:eastAsia="en-GB"/>
        </w:rPr>
        <w:t>team.</w:t>
      </w:r>
      <w:r w:rsidR="00A916AE">
        <w:rPr>
          <w:color w:val="000000" w:themeColor="text1"/>
          <w:szCs w:val="22"/>
          <w:lang w:eastAsia="en-GB"/>
        </w:rPr>
        <w:br/>
        <w:t xml:space="preserve">Part of our </w:t>
      </w:r>
      <w:r w:rsidR="001A6595">
        <w:rPr>
          <w:color w:val="000000" w:themeColor="text1"/>
          <w:szCs w:val="22"/>
          <w:lang w:eastAsia="en-GB"/>
        </w:rPr>
        <w:t>Technology</w:t>
      </w:r>
      <w:r w:rsidR="00AD7B26">
        <w:rPr>
          <w:color w:val="000000" w:themeColor="text1"/>
          <w:szCs w:val="22"/>
          <w:lang w:eastAsia="en-GB"/>
        </w:rPr>
        <w:t xml:space="preserve"> </w:t>
      </w:r>
      <w:r w:rsidR="00A916AE">
        <w:rPr>
          <w:color w:val="000000" w:themeColor="text1"/>
          <w:szCs w:val="22"/>
          <w:lang w:eastAsia="en-GB"/>
        </w:rPr>
        <w:t>directorate.</w:t>
      </w:r>
    </w:p>
    <w:p w14:paraId="1737A630" w14:textId="7E0D95DE" w:rsidR="00F73F80" w:rsidRPr="00F73F80" w:rsidRDefault="00F73F80" w:rsidP="00F73F80">
      <w:pPr>
        <w:spacing w:after="0" w:line="240" w:lineRule="auto"/>
        <w:rPr>
          <w:color w:val="000000" w:themeColor="text1"/>
          <w:szCs w:val="22"/>
          <w:lang w:eastAsia="en-GB"/>
        </w:rPr>
      </w:pPr>
      <w:r w:rsidRPr="00F73F80">
        <w:rPr>
          <w:color w:val="000000" w:themeColor="text1"/>
          <w:szCs w:val="22"/>
          <w:lang w:eastAsia="en-GB"/>
        </w:rPr>
        <w:t>Works with colleagues at all levels across multiple directorates, sharing knowledge and reporting expertise to enable more self - sufficiency and business intelligence</w:t>
      </w:r>
      <w:r>
        <w:rPr>
          <w:color w:val="000000" w:themeColor="text1"/>
          <w:szCs w:val="22"/>
          <w:lang w:eastAsia="en-GB"/>
        </w:rPr>
        <w:t>.</w:t>
      </w:r>
    </w:p>
    <w:p w14:paraId="4CEF3CA7" w14:textId="6A3B5CC8" w:rsidR="00F73F80" w:rsidRPr="00F73F80" w:rsidRDefault="00F73F80" w:rsidP="00F73F80">
      <w:pPr>
        <w:spacing w:after="0" w:line="240" w:lineRule="auto"/>
        <w:rPr>
          <w:color w:val="000000" w:themeColor="text1"/>
          <w:szCs w:val="22"/>
          <w:lang w:eastAsia="en-GB"/>
        </w:rPr>
      </w:pPr>
      <w:r w:rsidRPr="00F73F80">
        <w:rPr>
          <w:color w:val="000000" w:themeColor="text1"/>
          <w:szCs w:val="22"/>
          <w:lang w:eastAsia="en-GB"/>
        </w:rPr>
        <w:t>Works in collaboration with other technical teams in IT and Data on delivery of reporting</w:t>
      </w:r>
      <w:r>
        <w:rPr>
          <w:color w:val="000000" w:themeColor="text1"/>
          <w:szCs w:val="22"/>
          <w:lang w:eastAsia="en-GB"/>
        </w:rPr>
        <w:t>.</w:t>
      </w:r>
      <w:r w:rsidRPr="00F73F80">
        <w:rPr>
          <w:color w:val="000000" w:themeColor="text1"/>
          <w:szCs w:val="22"/>
          <w:lang w:eastAsia="en-GB"/>
        </w:rPr>
        <w:t> </w:t>
      </w:r>
    </w:p>
    <w:p w14:paraId="4F42EF27" w14:textId="77777777" w:rsidR="00F73F80" w:rsidRPr="003559E0" w:rsidRDefault="00F73F80" w:rsidP="003559E0">
      <w:pPr>
        <w:rPr>
          <w:color w:val="000000" w:themeColor="text1"/>
          <w:szCs w:val="22"/>
          <w:lang w:eastAsia="en-GB"/>
        </w:rPr>
      </w:pPr>
    </w:p>
    <w:p w14:paraId="4AD9E760"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248E19A1"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14:paraId="7A7A0176"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advisors, supporters, fundraisers, researchers, influencers, communicators, technical specialist and so much more. We are volunteers, we are employees, and together we are here to make a difference to the lives of people living with dementia and their carers.</w:t>
      </w:r>
      <w:r w:rsidRPr="003559E0">
        <w:rPr>
          <w:rFonts w:ascii="Arial" w:hAnsi="Arial"/>
          <w:color w:val="000000" w:themeColor="text1"/>
          <w:szCs w:val="22"/>
          <w:lang w:eastAsia="en-GB"/>
        </w:rPr>
        <w:t> </w:t>
      </w:r>
      <w:r w:rsidRPr="003559E0">
        <w:rPr>
          <w:color w:val="000000" w:themeColor="text1"/>
          <w:szCs w:val="22"/>
          <w:lang w:eastAsia="en-GB"/>
        </w:rPr>
        <w:t xml:space="preserve">  </w:t>
      </w:r>
    </w:p>
    <w:p w14:paraId="296F8E27" w14:textId="77777777" w:rsidR="00AD7B26" w:rsidRPr="00AD7B26" w:rsidRDefault="00AD7B26" w:rsidP="00AD7B26">
      <w:pPr>
        <w:pStyle w:val="NoSpacing"/>
        <w:rPr>
          <w:rFonts w:ascii="AS TT Commons Medium" w:hAnsi="AS TT Commons Medium" w:cs="Arial"/>
          <w:sz w:val="22"/>
          <w:szCs w:val="22"/>
        </w:rPr>
      </w:pPr>
      <w:r w:rsidRPr="00AD7B26">
        <w:rPr>
          <w:rFonts w:ascii="AS TT Commons Medium" w:hAnsi="AS TT Commons Medium" w:cs="Arial"/>
          <w:sz w:val="22"/>
          <w:szCs w:val="22"/>
        </w:rPr>
        <w:t>The Reporting Analyst will lead on the requirement gathering, design and creation of high-quality reports to meet the business reporting needs as well as assisting the organisation in ensuring data relating to our services is utilised to its maximum potential. The post will enable colleagues to identify, analyse and agree reporting requirements, validate and quality assure reports and build ad hoc reports and views to support users. The post holder will take a strategic approach to report development and will prioritise report requests to ensure that new reports have maximum impact for a wide group of users. The analyst will build enough business knowledge to advise users, deal with queries and produce guidance. </w:t>
      </w:r>
    </w:p>
    <w:p w14:paraId="528AB436" w14:textId="77777777" w:rsidR="00AD7B26" w:rsidRDefault="00AD7B26" w:rsidP="00AA10E7">
      <w:pPr>
        <w:pStyle w:val="NoSpacing"/>
        <w:rPr>
          <w:rFonts w:ascii="Arial" w:hAnsi="Arial" w:cs="Arial"/>
          <w:b/>
          <w:bCs/>
          <w:sz w:val="22"/>
          <w:szCs w:val="22"/>
        </w:rPr>
      </w:pPr>
    </w:p>
    <w:p w14:paraId="46A21299" w14:textId="345040B1" w:rsidR="008B7FEE" w:rsidRPr="00A916AE" w:rsidRDefault="00AD7B26" w:rsidP="00A916AE">
      <w:pPr>
        <w:rPr>
          <w:color w:val="000000" w:themeColor="text1"/>
          <w:lang w:eastAsia="en-GB"/>
        </w:rPr>
      </w:pPr>
      <w:r>
        <w:rPr>
          <w:color w:val="000000" w:themeColor="text1"/>
          <w:szCs w:val="22"/>
          <w:lang w:eastAsia="en-GB"/>
        </w:rPr>
        <w:t>W</w:t>
      </w:r>
      <w:r w:rsidR="003559E0" w:rsidRPr="003559E0">
        <w:rPr>
          <w:color w:val="000000" w:themeColor="text1"/>
          <w:szCs w:val="22"/>
          <w:lang w:eastAsia="en-GB"/>
        </w:rPr>
        <w:t xml:space="preserve">e are looking for someone who exemplifies our values, someone who is: </w:t>
      </w:r>
      <w:r w:rsidR="003559E0" w:rsidRPr="00A916AE">
        <w:rPr>
          <w:b/>
          <w:bCs/>
          <w:color w:val="000000" w:themeColor="text1"/>
          <w:szCs w:val="22"/>
          <w:lang w:eastAsia="en-GB"/>
        </w:rPr>
        <w:t>Determined to make a difference</w:t>
      </w:r>
      <w:r w:rsidR="003559E0" w:rsidRPr="003559E0">
        <w:rPr>
          <w:color w:val="000000" w:themeColor="text1"/>
          <w:szCs w:val="22"/>
          <w:lang w:eastAsia="en-GB"/>
        </w:rPr>
        <w:t xml:space="preserve"> when and where it matters most. </w:t>
      </w:r>
      <w:r w:rsidR="003559E0" w:rsidRPr="00A916AE">
        <w:rPr>
          <w:b/>
          <w:bCs/>
          <w:color w:val="000000" w:themeColor="text1"/>
          <w:szCs w:val="22"/>
          <w:lang w:eastAsia="en-GB"/>
        </w:rPr>
        <w:t>A Trusted Expert</w:t>
      </w:r>
      <w:r w:rsidR="003559E0" w:rsidRPr="003559E0">
        <w:rPr>
          <w:color w:val="000000" w:themeColor="text1"/>
          <w:szCs w:val="22"/>
          <w:lang w:eastAsia="en-GB"/>
        </w:rPr>
        <w:t xml:space="preserve"> who believes in working </w:t>
      </w:r>
      <w:r w:rsidR="003559E0" w:rsidRPr="00A916AE">
        <w:rPr>
          <w:b/>
          <w:bCs/>
          <w:color w:val="000000" w:themeColor="text1"/>
          <w:szCs w:val="22"/>
          <w:lang w:eastAsia="en-GB"/>
        </w:rPr>
        <w:t>Better Together</w:t>
      </w:r>
      <w:r w:rsidR="003559E0" w:rsidRPr="003559E0">
        <w:rPr>
          <w:color w:val="000000" w:themeColor="text1"/>
          <w:szCs w:val="22"/>
          <w:lang w:eastAsia="en-GB"/>
        </w:rPr>
        <w:t xml:space="preserve"> and demonstrates true </w:t>
      </w:r>
      <w:r w:rsidR="003559E0" w:rsidRPr="00A916AE">
        <w:rPr>
          <w:b/>
          <w:bCs/>
          <w:color w:val="000000" w:themeColor="text1"/>
          <w:szCs w:val="22"/>
          <w:lang w:eastAsia="en-GB"/>
        </w:rPr>
        <w:t>Compassion</w:t>
      </w:r>
      <w:r w:rsidR="003559E0" w:rsidRPr="003559E0">
        <w:rPr>
          <w:color w:val="000000" w:themeColor="text1"/>
          <w:szCs w:val="22"/>
          <w:lang w:eastAsia="en-GB"/>
        </w:rPr>
        <w:t>.</w:t>
      </w:r>
      <w:r w:rsidR="003559E0" w:rsidRPr="003559E0">
        <w:rPr>
          <w:color w:val="000000" w:themeColor="text1"/>
          <w:lang w:eastAsia="en-GB"/>
        </w:rPr>
        <w:t> </w:t>
      </w:r>
    </w:p>
    <w:p w14:paraId="52B064E7"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Key Accountabilities and Responsibilities</w:t>
      </w:r>
    </w:p>
    <w:p w14:paraId="1580DEDA" w14:textId="670F7CF0"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Responsible for spreading knowledge of how data is stored and used, implementing processes and reporting across the organisation within guidance from the Services Data Manager </w:t>
      </w:r>
    </w:p>
    <w:p w14:paraId="5B48454A"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Responsible for ensuring that the standard suite of reports meets user needs and that an effective mechanism to deliver ad-hoc reporting is in place </w:t>
      </w:r>
    </w:p>
    <w:p w14:paraId="7E96FC53"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Responsible for proactively identifying new and emerging reporting requirements and developing these along with existing requirements into a comprehensive directory to support the business </w:t>
      </w:r>
    </w:p>
    <w:p w14:paraId="015AF132"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Responsible for identifying and implementing improvements to procedures relevant to the role and to maintain documentation accordingly. </w:t>
      </w:r>
    </w:p>
    <w:p w14:paraId="18E3B427"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Liaise directly with suppliers and external agencies to agree data exchange standards, data transfers, reporting requirements and for support. </w:t>
      </w:r>
    </w:p>
    <w:p w14:paraId="19BDF4F4" w14:textId="77777777" w:rsidR="00AD7B26" w:rsidRPr="00AD7B26" w:rsidRDefault="00AD7B26" w:rsidP="00F73F80">
      <w:pPr>
        <w:pStyle w:val="ListParagraph"/>
        <w:ind w:left="714"/>
        <w:rPr>
          <w:rFonts w:eastAsia="Times New Roman"/>
          <w:color w:val="212121"/>
          <w:szCs w:val="22"/>
          <w:lang w:eastAsia="en-GB"/>
        </w:rPr>
      </w:pPr>
      <w:r w:rsidRPr="00AD7B26">
        <w:rPr>
          <w:rFonts w:eastAsia="Times New Roman"/>
          <w:color w:val="212121"/>
          <w:szCs w:val="22"/>
          <w:lang w:eastAsia="en-GB"/>
        </w:rPr>
        <w:t> </w:t>
      </w:r>
    </w:p>
    <w:p w14:paraId="276B01E5" w14:textId="77777777" w:rsidR="00AD7B26" w:rsidRPr="00F73F80" w:rsidRDefault="00AD7B26" w:rsidP="00F73F80">
      <w:pPr>
        <w:rPr>
          <w:rFonts w:eastAsia="Times New Roman"/>
          <w:b/>
          <w:bCs/>
          <w:color w:val="212121"/>
          <w:szCs w:val="22"/>
          <w:lang w:eastAsia="en-GB"/>
        </w:rPr>
      </w:pPr>
      <w:r w:rsidRPr="00F73F80">
        <w:rPr>
          <w:rFonts w:eastAsia="Times New Roman"/>
          <w:b/>
          <w:bCs/>
          <w:color w:val="212121"/>
          <w:szCs w:val="22"/>
          <w:lang w:eastAsia="en-GB"/>
        </w:rPr>
        <w:t>Duties and key responsibilities  </w:t>
      </w:r>
    </w:p>
    <w:p w14:paraId="4F346C15" w14:textId="77777777" w:rsidR="00AD7B26" w:rsidRPr="00F73F80" w:rsidRDefault="00AD7B26" w:rsidP="00F73F80">
      <w:pPr>
        <w:rPr>
          <w:rFonts w:eastAsia="Times New Roman"/>
          <w:b/>
          <w:bCs/>
          <w:color w:val="212121"/>
          <w:szCs w:val="22"/>
          <w:lang w:eastAsia="en-GB"/>
        </w:rPr>
      </w:pPr>
      <w:r w:rsidRPr="00F73F80">
        <w:rPr>
          <w:rFonts w:eastAsia="Times New Roman"/>
          <w:b/>
          <w:bCs/>
          <w:color w:val="212121"/>
          <w:szCs w:val="22"/>
          <w:lang w:eastAsia="en-GB"/>
        </w:rPr>
        <w:t>Strategy </w:t>
      </w:r>
    </w:p>
    <w:p w14:paraId="29233CD1"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To play a pivotal role for the implementation of the Data Strategy regarding reporting, insight and providing colleagues with a solid evidence base. </w:t>
      </w:r>
    </w:p>
    <w:p w14:paraId="47E0F9F0" w14:textId="77777777" w:rsid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Lead in developing strategy to fulfil the organisation’s database and reporting needs. E.g. by reviewing potential software solutions, creating reporting structures and designing reporting definition </w:t>
      </w:r>
    </w:p>
    <w:p w14:paraId="1CE14821" w14:textId="21F964E4" w:rsidR="00AD7B26" w:rsidRPr="00F73F80" w:rsidRDefault="00AD7B26" w:rsidP="00F73F80">
      <w:pPr>
        <w:rPr>
          <w:rFonts w:eastAsia="Times New Roman"/>
          <w:b/>
          <w:bCs/>
          <w:color w:val="212121"/>
          <w:szCs w:val="22"/>
          <w:lang w:eastAsia="en-GB"/>
        </w:rPr>
      </w:pPr>
      <w:r w:rsidRPr="00F73F80">
        <w:rPr>
          <w:rFonts w:eastAsia="Times New Roman"/>
          <w:b/>
          <w:bCs/>
          <w:color w:val="212121"/>
          <w:szCs w:val="22"/>
          <w:lang w:eastAsia="en-GB"/>
        </w:rPr>
        <w:lastRenderedPageBreak/>
        <w:t>Reporting development and analysis </w:t>
      </w:r>
    </w:p>
    <w:p w14:paraId="0998C899"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Lead on the development of a suite of sophisticated Business Intelligence and Management Information reports for business owners </w:t>
      </w:r>
    </w:p>
    <w:p w14:paraId="4554484F"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Leading user engagement to establish standard reporting requirements and translate these into robust specifications for development whilst prioritising requests where benefits can be maximised by a wide range of users.  </w:t>
      </w:r>
    </w:p>
    <w:p w14:paraId="4D66D76A"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Respond to report queries from users, create ad-hoc reporting and provide advice and guidance. </w:t>
      </w:r>
    </w:p>
    <w:p w14:paraId="7D62D9BE"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Demonstrate and prove the value of management reporting by creating prototypes, highlighting reportable KPIs and producing dashboards </w:t>
      </w:r>
    </w:p>
    <w:p w14:paraId="54483EDD"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Write complex SQL scripts and use business intelligence software to manipulate and present large datasets into easy to digest reports and dashboards for management teams across the organisation </w:t>
      </w:r>
    </w:p>
    <w:p w14:paraId="72A09367"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Carry out business analysis to identify better or new ways to use data from all directorates within the Society </w:t>
      </w:r>
    </w:p>
    <w:p w14:paraId="1543BE92" w14:textId="77777777" w:rsid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Co-ordinate the testing of new reports and organise user acceptance testing </w:t>
      </w:r>
    </w:p>
    <w:p w14:paraId="1CF1A0EA" w14:textId="77777777" w:rsidR="00F73F80" w:rsidRPr="00AD7B26" w:rsidRDefault="00F73F80" w:rsidP="00F73F80">
      <w:pPr>
        <w:pStyle w:val="ListParagraph"/>
        <w:ind w:left="714"/>
        <w:rPr>
          <w:rFonts w:eastAsia="Times New Roman"/>
          <w:color w:val="212121"/>
          <w:szCs w:val="22"/>
          <w:lang w:eastAsia="en-GB"/>
        </w:rPr>
      </w:pPr>
    </w:p>
    <w:p w14:paraId="62F2AD18" w14:textId="77777777" w:rsidR="00AD7B26" w:rsidRPr="00F73F80" w:rsidRDefault="00AD7B26" w:rsidP="00F73F80">
      <w:pPr>
        <w:rPr>
          <w:rFonts w:eastAsia="Times New Roman"/>
          <w:b/>
          <w:bCs/>
          <w:color w:val="212121"/>
          <w:szCs w:val="22"/>
          <w:lang w:eastAsia="en-GB"/>
        </w:rPr>
      </w:pPr>
      <w:r w:rsidRPr="00F73F80">
        <w:rPr>
          <w:rFonts w:eastAsia="Times New Roman"/>
          <w:b/>
          <w:bCs/>
          <w:color w:val="212121"/>
          <w:szCs w:val="22"/>
          <w:lang w:eastAsia="en-GB"/>
        </w:rPr>
        <w:t>Administration and support </w:t>
      </w:r>
    </w:p>
    <w:p w14:paraId="12E76B8E"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Lead in the production and delivery of training for reporting as necessary </w:t>
      </w:r>
    </w:p>
    <w:p w14:paraId="5315E766"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Liaise with database software suppliers to ensure data systems and structures are working efficiently for organisational needs </w:t>
      </w:r>
    </w:p>
    <w:p w14:paraId="0A5B1278"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Identify on-going issues and difficulties with all forms of data and work with internal and external suppliers to diagnose and resolve as necessary </w:t>
      </w:r>
    </w:p>
    <w:p w14:paraId="62E033F9"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Working with the Data Architect to define roadmap for data reporting definitions and standards </w:t>
      </w:r>
    </w:p>
    <w:p w14:paraId="4E36C201"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 xml:space="preserve">Guide colleagues across the Society in maximising use of reporting </w:t>
      </w:r>
      <w:proofErr w:type="gramStart"/>
      <w:r w:rsidRPr="00AD7B26">
        <w:rPr>
          <w:rFonts w:eastAsia="Times New Roman"/>
          <w:color w:val="212121"/>
          <w:szCs w:val="22"/>
          <w:lang w:eastAsia="en-GB"/>
        </w:rPr>
        <w:t>with regard to</w:t>
      </w:r>
      <w:proofErr w:type="gramEnd"/>
      <w:r w:rsidRPr="00AD7B26">
        <w:rPr>
          <w:rFonts w:eastAsia="Times New Roman"/>
          <w:color w:val="212121"/>
          <w:szCs w:val="22"/>
          <w:lang w:eastAsia="en-GB"/>
        </w:rPr>
        <w:t xml:space="preserve"> record-keeping and analysis by providing guidance documentation. </w:t>
      </w:r>
    </w:p>
    <w:p w14:paraId="25BD8572"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 xml:space="preserve">Work with the Solutions Analyst to create SQL data integrity scripts for regular </w:t>
      </w:r>
      <w:proofErr w:type="gramStart"/>
      <w:r w:rsidRPr="00AD7B26">
        <w:rPr>
          <w:rFonts w:eastAsia="Times New Roman"/>
          <w:color w:val="212121"/>
          <w:szCs w:val="22"/>
          <w:lang w:eastAsia="en-GB"/>
        </w:rPr>
        <w:t>house-keeping</w:t>
      </w:r>
      <w:proofErr w:type="gramEnd"/>
      <w:r w:rsidRPr="00AD7B26">
        <w:rPr>
          <w:rFonts w:eastAsia="Times New Roman"/>
          <w:color w:val="212121"/>
          <w:szCs w:val="22"/>
          <w:lang w:eastAsia="en-GB"/>
        </w:rPr>
        <w:t>; ensuring data is accurate, complies with the Society’s business rules and Data Protection legislation </w:t>
      </w:r>
    </w:p>
    <w:p w14:paraId="72B51B29"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Responsible for articulating the users’ needs of other teams and directorates by creating comprehensive requirements documents and advise on proper use of the database </w:t>
      </w:r>
    </w:p>
    <w:p w14:paraId="28DFEF4E" w14:textId="77777777" w:rsidR="00AD7B26" w:rsidRPr="00AD7B26" w:rsidRDefault="00AD7B26" w:rsidP="00AD7B26">
      <w:pPr>
        <w:pStyle w:val="ListParagraph"/>
        <w:numPr>
          <w:ilvl w:val="0"/>
          <w:numId w:val="1"/>
        </w:numPr>
        <w:ind w:left="714" w:hanging="357"/>
        <w:rPr>
          <w:rFonts w:eastAsia="Times New Roman"/>
          <w:color w:val="212121"/>
          <w:szCs w:val="22"/>
          <w:lang w:eastAsia="en-GB"/>
        </w:rPr>
      </w:pPr>
      <w:r w:rsidRPr="00AD7B26">
        <w:rPr>
          <w:rFonts w:eastAsia="Times New Roman"/>
          <w:color w:val="212121"/>
          <w:szCs w:val="22"/>
          <w:lang w:eastAsia="en-GB"/>
        </w:rPr>
        <w:t>To undertake any other duties or projects commensurate with the nature and grade of this post as required. </w:t>
      </w:r>
    </w:p>
    <w:p w14:paraId="0AB22C1B" w14:textId="77777777" w:rsidR="00AD7B26" w:rsidRPr="00AA10E7" w:rsidRDefault="00AD7B26" w:rsidP="00F73F80">
      <w:pPr>
        <w:pStyle w:val="ListParagraph"/>
        <w:ind w:left="714"/>
        <w:textAlignment w:val="baseline"/>
        <w:rPr>
          <w:rFonts w:eastAsia="Times New Roman"/>
          <w:color w:val="212121"/>
          <w:szCs w:val="22"/>
          <w:lang w:eastAsia="en-GB"/>
        </w:rPr>
      </w:pPr>
    </w:p>
    <w:p w14:paraId="4978C23E" w14:textId="77777777" w:rsidR="00AA10E7" w:rsidRPr="00AA10E7" w:rsidRDefault="00AA10E7" w:rsidP="00AA10E7">
      <w:pPr>
        <w:textAlignment w:val="baseline"/>
        <w:rPr>
          <w:rFonts w:eastAsia="Times New Roman"/>
          <w:color w:val="212121"/>
          <w:szCs w:val="22"/>
          <w:lang w:eastAsia="en-GB"/>
        </w:rPr>
      </w:pPr>
    </w:p>
    <w:p w14:paraId="38C0A76E" w14:textId="77777777" w:rsidR="008B7FEE" w:rsidRPr="00232591"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We are looking for someone who can… </w:t>
      </w:r>
    </w:p>
    <w:p w14:paraId="51E3F7CF"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Adhere to all the Society’s service standards, policies and procedures. </w:t>
      </w:r>
      <w:r w:rsidR="00A916AE">
        <w:rPr>
          <w:rFonts w:eastAsia="Times New Roman"/>
          <w:color w:val="212121"/>
          <w:szCs w:val="22"/>
          <w:lang w:eastAsia="en-GB"/>
        </w:rPr>
        <w:br/>
      </w:r>
    </w:p>
    <w:p w14:paraId="31A699AA"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Comply with the data protection regulations, ensuring that information on clients remains</w:t>
      </w:r>
      <w:r w:rsidR="00A916AE">
        <w:rPr>
          <w:rFonts w:eastAsia="Times New Roman"/>
          <w:color w:val="212121"/>
          <w:szCs w:val="22"/>
          <w:lang w:eastAsia="en-GB"/>
        </w:rPr>
        <w:t xml:space="preserve"> </w:t>
      </w:r>
      <w:r w:rsidRPr="00FD4876">
        <w:rPr>
          <w:rFonts w:eastAsia="Times New Roman"/>
          <w:color w:val="212121"/>
          <w:szCs w:val="22"/>
          <w:lang w:eastAsia="en-GB"/>
        </w:rPr>
        <w:t>confidential. </w:t>
      </w:r>
      <w:r w:rsidR="00A916AE">
        <w:rPr>
          <w:rFonts w:eastAsia="Times New Roman"/>
          <w:color w:val="212121"/>
          <w:szCs w:val="22"/>
          <w:lang w:eastAsia="en-GB"/>
        </w:rPr>
        <w:br/>
      </w:r>
    </w:p>
    <w:p w14:paraId="5F61E3F3"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r w:rsidR="00A916AE">
        <w:rPr>
          <w:rFonts w:eastAsia="Times New Roman"/>
          <w:color w:val="212121"/>
          <w:szCs w:val="22"/>
          <w:lang w:eastAsia="en-GB"/>
        </w:rPr>
        <w:br/>
      </w:r>
    </w:p>
    <w:p w14:paraId="4972CF46"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Work in a manner that facilitates inclusion, particularly of people with </w:t>
      </w:r>
      <w:r w:rsidR="006D1510" w:rsidRPr="00FD4876">
        <w:rPr>
          <w:rFonts w:eastAsia="Times New Roman"/>
          <w:color w:val="212121"/>
          <w:szCs w:val="22"/>
          <w:lang w:eastAsia="en-GB"/>
        </w:rPr>
        <w:t>dementia.</w:t>
      </w:r>
      <w:r w:rsidRPr="00FD4876">
        <w:rPr>
          <w:rFonts w:eastAsia="Times New Roman"/>
          <w:color w:val="212121"/>
          <w:szCs w:val="22"/>
          <w:lang w:eastAsia="en-GB"/>
        </w:rPr>
        <w:t> </w:t>
      </w:r>
      <w:r w:rsidR="00A916AE">
        <w:rPr>
          <w:rFonts w:eastAsia="Times New Roman"/>
          <w:color w:val="212121"/>
          <w:szCs w:val="22"/>
          <w:lang w:eastAsia="en-GB"/>
        </w:rPr>
        <w:br/>
      </w:r>
    </w:p>
    <w:p w14:paraId="54867CC8"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w:t>
      </w:r>
      <w:r w:rsidRPr="00FD4876">
        <w:rPr>
          <w:rFonts w:eastAsia="Times New Roman"/>
          <w:color w:val="212121"/>
          <w:szCs w:val="22"/>
          <w:lang w:eastAsia="en-GB"/>
        </w:rPr>
        <w:lastRenderedPageBreak/>
        <w:t>and recommending action as required. </w:t>
      </w:r>
      <w:r w:rsidR="00A916AE">
        <w:rPr>
          <w:rFonts w:eastAsia="Times New Roman"/>
          <w:color w:val="212121"/>
          <w:szCs w:val="22"/>
          <w:lang w:eastAsia="en-GB"/>
        </w:rPr>
        <w:br/>
      </w:r>
    </w:p>
    <w:p w14:paraId="466DE204"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r w:rsidR="00A916AE">
        <w:rPr>
          <w:rFonts w:eastAsia="Times New Roman"/>
          <w:color w:val="212121"/>
          <w:szCs w:val="22"/>
          <w:lang w:eastAsia="en-GB"/>
        </w:rPr>
        <w:br/>
      </w:r>
    </w:p>
    <w:p w14:paraId="008499BC"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7A0A7272"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7DD5859C"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373A358"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64E0937" w14:textId="77777777" w:rsidR="00AA10E7" w:rsidRDefault="00AA10E7"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7AC436D4" w14:textId="77777777" w:rsidR="008B7FEE" w:rsidRPr="00232591" w:rsidRDefault="008B7FEE" w:rsidP="008B7FEE">
      <w:pPr>
        <w:spacing w:line="320" w:lineRule="exact"/>
        <w:textAlignment w:val="baseline"/>
        <w:rPr>
          <w:rFonts w:ascii="AS TT Commons" w:eastAsia="Times New Roman" w:hAnsi="AS TT Commons"/>
          <w:sz w:val="32"/>
          <w:szCs w:val="32"/>
          <w:lang w:eastAsia="en-GB"/>
        </w:rPr>
      </w:pPr>
      <w:r w:rsidRPr="00232591">
        <w:rPr>
          <w:rFonts w:ascii="AS TT Commons DemiBold" w:eastAsia="Times New Roman" w:hAnsi="AS TT Commons DemiBold" w:cs="Calibri"/>
          <w:b/>
          <w:bCs/>
          <w:color w:val="002877"/>
          <w:sz w:val="32"/>
          <w:szCs w:val="32"/>
          <w:lang w:eastAsia="en-GB"/>
        </w:rPr>
        <w:t>Person Specification and Selection Criteria</w:t>
      </w:r>
      <w:r w:rsidRPr="00232591">
        <w:rPr>
          <w:rFonts w:ascii="AS TT Commons" w:eastAsia="Times New Roman" w:hAnsi="AS TT Commons"/>
          <w:sz w:val="32"/>
          <w:szCs w:val="32"/>
          <w:lang w:eastAsia="en-GB"/>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5CF875F4"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54785787"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Skills &amp; Knowledge</w:t>
            </w:r>
            <w:r w:rsidRPr="009D6023">
              <w:rPr>
                <w:rFonts w:ascii="AS TT Commons DemiBold" w:eastAsia="Times New Roman" w:hAnsi="AS TT Commons DemiBold" w:cs="Times New Roman"/>
                <w:color w:val="002877"/>
                <w:lang w:eastAsia="en-GB"/>
                <w14:ligatures w14:val="none"/>
              </w:rPr>
              <w:t>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27C2C144"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757D24C4" w14:textId="77777777" w:rsidR="008B7FEE" w:rsidRPr="009D6023" w:rsidRDefault="008B7FEE" w:rsidP="00DF3923">
            <w:pPr>
              <w:textAlignment w:val="baseline"/>
              <w:rPr>
                <w:rFonts w:ascii="AS TT Commons" w:eastAsia="Times New Roman" w:hAnsi="AS TT Commons"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w:t>
            </w:r>
            <w:r w:rsidRPr="009D6023">
              <w:rPr>
                <w:rFonts w:ascii="AS TT Commons" w:eastAsia="Times New Roman" w:hAnsi="AS TT Commons" w:cs="Times New Roman"/>
                <w:color w:val="002877"/>
                <w:sz w:val="18"/>
                <w:szCs w:val="18"/>
                <w:lang w:eastAsia="en-GB"/>
                <w14:ligatures w14:val="none"/>
              </w:rPr>
              <w:t> </w:t>
            </w:r>
          </w:p>
        </w:tc>
      </w:tr>
      <w:tr w:rsidR="00987C9D" w:rsidRPr="009D6023" w14:paraId="4342495A" w14:textId="77777777" w:rsidTr="00CE007B">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2D1EA22" w14:textId="2E832413" w:rsidR="00987C9D" w:rsidRPr="00987C9D" w:rsidRDefault="00987C9D" w:rsidP="00987C9D">
            <w:pPr>
              <w:jc w:val="both"/>
              <w:textAlignment w:val="baseline"/>
              <w:rPr>
                <w:rFonts w:eastAsia="Times New Roman" w:cs="Times New Roman"/>
                <w:lang w:eastAsia="en-GB"/>
                <w14:ligatures w14:val="none"/>
              </w:rPr>
            </w:pPr>
            <w:r w:rsidRPr="00987C9D">
              <w:rPr>
                <w:rStyle w:val="normaltextrun"/>
                <w:rFonts w:cs="Arial"/>
                <w:color w:val="212121"/>
                <w:szCs w:val="22"/>
              </w:rPr>
              <w:t>Extensive experience of creating Business Intelligence and Management Information reports using SQL and/or proprietary reporting tools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A0FE1B0" w14:textId="0D552D00" w:rsidR="00987C9D" w:rsidRPr="009D6023" w:rsidRDefault="005854F0" w:rsidP="00987C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E51CD6B" w14:textId="77777777" w:rsidR="00987C9D" w:rsidRPr="009D6023" w:rsidRDefault="00987C9D" w:rsidP="00987C9D">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46394AE1" w14:textId="77777777" w:rsidTr="00D92DA6">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104E679" w14:textId="780BBFB2"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Extensive experience of designing reports by co-creating requirements with users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40A9590" w14:textId="6CD3DC4C"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5187479"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5A1EB5D2" w14:textId="77777777" w:rsidTr="00D92DA6">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EFA7C92" w14:textId="75C6105A"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implementing and supporting data processes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A89B6EC" w14:textId="16B73E35"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03B32F4"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5B7F6351" w14:textId="77777777" w:rsidTr="00D92DA6">
        <w:trPr>
          <w:trHeight w:val="70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7322ACE" w14:textId="4A6E3884"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working with technical colleagues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AA101CC" w14:textId="0EDA2EA1"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DCEA43B"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45CC61E3" w14:textId="77777777" w:rsidTr="00D92DA6">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1120C3E" w14:textId="017B087B"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performing businesses analysis on existing reporting landscapes and developing roadmaps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C6C7CFD" w14:textId="633B92E1"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903E748"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1B0331C0" w14:textId="77777777" w:rsidTr="00D92DA6">
        <w:trPr>
          <w:trHeight w:val="60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CD42C2A" w14:textId="68011911"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supporting large, multi-user datasets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2AF13EA" w14:textId="7F7EAB02"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19BA485"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2E0EA6C1" w14:textId="77777777" w:rsidTr="00D92DA6">
        <w:trPr>
          <w:trHeight w:val="49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4985C67" w14:textId="0D2B9ED6"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working in a customer-facing environment</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41DCA76" w14:textId="397373CC"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5ECF20D"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4939DE68"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31FFF47" w14:textId="1359B366"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charity Services systems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D90ED01" w14:textId="54FCF392" w:rsidR="005854F0" w:rsidRPr="009D6023" w:rsidRDefault="005854F0" w:rsidP="005854F0">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BE131A2" w14:textId="7777777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5854F0" w:rsidRPr="009D6023" w14:paraId="237EF35E"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09A3D85" w14:textId="068ABBF7"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working with Services data</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8370FB0" w14:textId="64787146" w:rsidR="005854F0" w:rsidRPr="009D6023" w:rsidRDefault="005854F0" w:rsidP="005854F0">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361A18A" w14:textId="5A420F6A"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6F732832"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401D946" w14:textId="3500CCE0"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technical change management methodology</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5F90084" w14:textId="19372C8B"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C958744" w14:textId="33564AB2"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552C4BA4"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A8BB6F3" w14:textId="7AC06A5D"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Ability to independently identify issues and inefficiencies, and propose sound solutions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CF65E98" w14:textId="74B483BF"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297D0A6" w14:textId="107C6BCE"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5E2D2FE7"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F028D49" w14:textId="42BD6C71"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lastRenderedPageBreak/>
              <w:t>Ability to adapt report presentation and visualisation techniques according to the audience and function</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FF2FF63" w14:textId="4C2F1984"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83C58F3" w14:textId="104068D9"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2487F1CF"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38156F9" w14:textId="77F61239"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Knowledge of SQL to an intermediate level</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3F26094" w14:textId="45F2C2C8"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46FEA9B" w14:textId="12030A5A"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1B384367"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0C9540B" w14:textId="3626197B"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creating reports using a modern data visualisation tool e.g. Power BI or Tableau</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6AA0B08" w14:textId="0D2746BB"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475EDFF" w14:textId="19B0D70B"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4C3D1CD1"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D5FA7C3" w14:textId="6EAC586D"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writing detailed technical and non-technical documentation for a variety of users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9B39C90" w14:textId="36D11FC4"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A8A070B" w14:textId="30368B40"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0101F840"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A1029F7" w14:textId="64C93825"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 xml:space="preserve">Advanced Microsoft Office skills; </w:t>
            </w:r>
            <w:proofErr w:type="gramStart"/>
            <w:r w:rsidRPr="00987C9D">
              <w:rPr>
                <w:rStyle w:val="normaltextrun"/>
                <w:rFonts w:cs="Arial"/>
                <w:color w:val="212121"/>
                <w:szCs w:val="22"/>
              </w:rPr>
              <w:t>in particular Excel</w:t>
            </w:r>
            <w:proofErr w:type="gramEnd"/>
            <w:r w:rsidRPr="00987C9D">
              <w:rPr>
                <w:rStyle w:val="normaltextrun"/>
                <w:rFonts w:cs="Arial"/>
                <w:color w:val="212121"/>
                <w:szCs w:val="22"/>
              </w:rPr>
              <w:t>, including data preparation and manipulation functions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926DEAB" w14:textId="0FBC8603"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3391C5D" w14:textId="3788F051"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332B0F4C"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A767474" w14:textId="7EED0665"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Experience of working with Agile development or project management methodology</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D5E4921" w14:textId="11E0FA3F" w:rsidR="005854F0" w:rsidRPr="009D6023" w:rsidRDefault="005854F0" w:rsidP="005854F0">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528394D" w14:textId="1B7813A4"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545D7D1B"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5B468A5" w14:textId="50C76F1E"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Excellent written and verbal communication skills</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51F7C73" w14:textId="663013F7"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3F62104" w14:textId="6896479A"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6A865A9C"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D1B051A" w14:textId="0DFEB6D5" w:rsidR="005854F0" w:rsidRPr="00987C9D" w:rsidRDefault="005854F0" w:rsidP="005854F0">
            <w:pPr>
              <w:jc w:val="both"/>
              <w:textAlignment w:val="baseline"/>
              <w:rPr>
                <w:rFonts w:eastAsia="Times New Roman" w:cs="Times New Roman"/>
                <w:lang w:eastAsia="en-GB"/>
                <w14:ligatures w14:val="none"/>
              </w:rPr>
            </w:pPr>
            <w:r w:rsidRPr="00987C9D">
              <w:rPr>
                <w:rStyle w:val="normaltextrun"/>
                <w:rFonts w:cs="Arial"/>
                <w:color w:val="212121"/>
                <w:szCs w:val="22"/>
              </w:rPr>
              <w:t>Able to work effectively on own initiative and as part of a team, without close supervision</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09F8F4F" w14:textId="5D7AEAC8"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449B3E0" w14:textId="6845D4A8"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46474FFE"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4ED0EED" w14:textId="7FB8B030" w:rsidR="005854F0" w:rsidRPr="00987C9D" w:rsidRDefault="005854F0" w:rsidP="005854F0">
            <w:pPr>
              <w:jc w:val="both"/>
              <w:textAlignment w:val="baseline"/>
              <w:rPr>
                <w:rStyle w:val="normaltextrun"/>
                <w:rFonts w:cs="Arial"/>
                <w:color w:val="212121"/>
                <w:szCs w:val="22"/>
              </w:rPr>
            </w:pPr>
            <w:r w:rsidRPr="00987C9D">
              <w:rPr>
                <w:rStyle w:val="normaltextrun"/>
                <w:rFonts w:cs="Arial"/>
                <w:color w:val="212121"/>
                <w:szCs w:val="22"/>
              </w:rPr>
              <w:t>Able to work to multiple deadlines and under pressure with a strong attention to detail</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5626673" w14:textId="4F8DE4C1"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B012724" w14:textId="59FC1895"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4CCBC24B"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1BC3EE3" w14:textId="6B4C2516" w:rsidR="005854F0" w:rsidRPr="00987C9D" w:rsidRDefault="005854F0" w:rsidP="005854F0">
            <w:pPr>
              <w:jc w:val="both"/>
              <w:textAlignment w:val="baseline"/>
              <w:rPr>
                <w:rStyle w:val="normaltextrun"/>
                <w:rFonts w:cs="Arial"/>
                <w:color w:val="212121"/>
                <w:szCs w:val="22"/>
              </w:rPr>
            </w:pPr>
            <w:r w:rsidRPr="00987C9D">
              <w:rPr>
                <w:rStyle w:val="normaltextrun"/>
                <w:rFonts w:cs="Arial"/>
                <w:color w:val="212121"/>
                <w:szCs w:val="22"/>
              </w:rPr>
              <w:t>Ambitious, innovative, pro-active and target driven </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DC529F0" w14:textId="118DA1BF"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FE69AC0" w14:textId="3747E705"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073ED82C"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829121A" w14:textId="63379C60" w:rsidR="005854F0" w:rsidRPr="00987C9D" w:rsidRDefault="005854F0" w:rsidP="005854F0">
            <w:pPr>
              <w:jc w:val="both"/>
              <w:textAlignment w:val="baseline"/>
              <w:rPr>
                <w:rStyle w:val="normaltextrun"/>
                <w:rFonts w:cs="Arial"/>
                <w:color w:val="212121"/>
                <w:szCs w:val="22"/>
              </w:rPr>
            </w:pPr>
            <w:r w:rsidRPr="00987C9D">
              <w:rPr>
                <w:rStyle w:val="normaltextrun"/>
                <w:rFonts w:cs="Arial"/>
                <w:color w:val="212121"/>
                <w:szCs w:val="22"/>
              </w:rPr>
              <w:t>Trustworthy, patient and a good relationship builder </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AA83A3A" w14:textId="0182E9DE"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2CE8130" w14:textId="5C766AF4"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r w:rsidR="005854F0" w:rsidRPr="009D6023" w14:paraId="541CE9C3" w14:textId="77777777" w:rsidTr="00D92DA6">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D6FA155" w14:textId="6776F18E" w:rsidR="005854F0" w:rsidRPr="00987C9D" w:rsidRDefault="005854F0" w:rsidP="005854F0">
            <w:pPr>
              <w:jc w:val="both"/>
              <w:textAlignment w:val="baseline"/>
              <w:rPr>
                <w:rStyle w:val="normaltextrun"/>
                <w:rFonts w:cs="Arial"/>
                <w:color w:val="212121"/>
                <w:szCs w:val="22"/>
              </w:rPr>
            </w:pPr>
            <w:r w:rsidRPr="00987C9D">
              <w:rPr>
                <w:rStyle w:val="normaltextrun"/>
                <w:rFonts w:cs="Arial"/>
                <w:color w:val="212121"/>
                <w:szCs w:val="22"/>
              </w:rPr>
              <w:t>Consistently striving for professional development </w:t>
            </w:r>
            <w:r w:rsidRPr="00987C9D">
              <w:rPr>
                <w:rStyle w:val="eop"/>
                <w:rFonts w:cs="Arial"/>
                <w:color w:val="212121"/>
                <w:szCs w:val="22"/>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E8CF1D9" w14:textId="16529615" w:rsidR="005854F0" w:rsidRPr="009D6023" w:rsidRDefault="005854F0" w:rsidP="005854F0">
            <w:pPr>
              <w:jc w:val="center"/>
              <w:textAlignment w:val="baseline"/>
              <w:rPr>
                <w:rFonts w:ascii="AS TT Commons" w:eastAsia="Times New Roman" w:hAnsi="AS TT Commons" w:cs="Times New Roman"/>
                <w:lang w:eastAsia="en-GB"/>
                <w14:ligatures w14:val="none"/>
              </w:rPr>
            </w:pPr>
            <w:r w:rsidRPr="00A70D75">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02705F8" w14:textId="45F1FF10" w:rsidR="005854F0" w:rsidRPr="009D6023" w:rsidRDefault="005854F0" w:rsidP="005854F0">
            <w:pPr>
              <w:jc w:val="center"/>
              <w:textAlignment w:val="baseline"/>
              <w:rPr>
                <w:rFonts w:ascii="AS TT Commons" w:eastAsia="Times New Roman" w:hAnsi="AS TT Commons" w:cs="Times New Roman"/>
                <w:color w:val="212121"/>
                <w:lang w:eastAsia="en-GB"/>
                <w14:ligatures w14:val="none"/>
              </w:rPr>
            </w:pPr>
            <w:r w:rsidRPr="003A5A83">
              <w:rPr>
                <w:rFonts w:ascii="AS TT Commons" w:eastAsia="Times New Roman" w:hAnsi="AS TT Commons" w:cs="Times New Roman"/>
                <w:color w:val="212121"/>
                <w:lang w:eastAsia="en-GB"/>
                <w14:ligatures w14:val="none"/>
              </w:rPr>
              <w:t>A/I </w:t>
            </w:r>
          </w:p>
        </w:tc>
      </w:tr>
    </w:tbl>
    <w:p w14:paraId="4C160B5B" w14:textId="77777777" w:rsidR="008B7FEE" w:rsidRDefault="008B7FEE" w:rsidP="008B7FEE"/>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005BACF5"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4BE7828"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Competencies &amp; Personal Attributes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A143EB2"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5B5F3EE"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 </w:t>
            </w:r>
          </w:p>
        </w:tc>
      </w:tr>
      <w:tr w:rsidR="00A916AE" w:rsidRPr="009D6023" w14:paraId="27E4724A" w14:textId="77777777" w:rsidTr="00764BBC">
        <w:trPr>
          <w:trHeight w:val="42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806EF05"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team player, supporting colleagues when there are deadlines, and who knows when to ask for help themselves.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D0C7F9E"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3888860"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5DCE50C2" w14:textId="77777777" w:rsidTr="00764BBC">
        <w:trPr>
          <w:trHeight w:val="57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2014931"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self-starter and incredibly motivated.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6619B2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98992B6"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710932DB" w14:textId="77777777" w:rsidTr="00A3267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EFD0EAC"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organisational and timekeeping skills.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D28C169"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auto"/>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F90CCAE"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4FA1174E" w14:textId="77777777" w:rsidTr="00A3267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8F1014F"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attention to detail.</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0CBF00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C3ABC2"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3D859DBD"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207DF67"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Non-judgemental communication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3126AFB"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49EDCB3"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247E1CED"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0125EA"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lastRenderedPageBreak/>
              <w:t>Commitment to and understanding of equal opportunities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9185C13"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691051E"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0ECF90E7" w14:textId="77777777" w:rsidTr="00DF3923">
        <w:trPr>
          <w:trHeight w:val="69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5287F73"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Understanding of the inclusion agenda and its relevance within a diverse society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DAE1FF7"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C0D219F"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bl>
    <w:p w14:paraId="4BF6B3FA" w14:textId="77777777" w:rsidR="008B7FEE" w:rsidRDefault="008B7FEE" w:rsidP="008B7FEE">
      <w:pPr>
        <w:spacing w:line="60" w:lineRule="exact"/>
        <w:jc w:val="both"/>
        <w:textAlignment w:val="baseline"/>
        <w:rPr>
          <w:rFonts w:eastAsia="Times New Roman"/>
          <w:color w:val="212121"/>
          <w:lang w:eastAsia="en-GB"/>
        </w:rPr>
      </w:pPr>
    </w:p>
    <w:p w14:paraId="5263514A" w14:textId="77777777" w:rsidR="008B7FEE" w:rsidRDefault="008B7FEE" w:rsidP="00A916AE">
      <w:pPr>
        <w:jc w:val="both"/>
        <w:textAlignment w:val="baseline"/>
        <w:rPr>
          <w:rFonts w:ascii="AS TT Commons" w:eastAsia="Times New Roman" w:hAnsi="AS TT Commons"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47326B0F" w14:textId="77777777" w:rsidR="00A916AE" w:rsidRPr="00A95C0D" w:rsidRDefault="00A95C0D" w:rsidP="00A95C0D">
      <w:pPr>
        <w:pStyle w:val="NoSpacing"/>
        <w:rPr>
          <w:rFonts w:ascii="AS TT Commons Medium" w:hAnsi="AS TT Commons Medium"/>
          <w:sz w:val="22"/>
          <w:szCs w:val="22"/>
        </w:rPr>
      </w:pPr>
      <w:r w:rsidRPr="00A95C0D">
        <w:rPr>
          <w:rFonts w:ascii="AS TT Commons Medium" w:eastAsia="Segoe UI" w:hAnsi="AS TT Commons Medium"/>
          <w:sz w:val="22"/>
          <w:szCs w:val="22"/>
        </w:rPr>
        <w:t xml:space="preserve">This post will be subject to a satisfactory Criminal Records Check, from either the Disclosure and Barring Service (England &amp; Wales), Disclosure Scotland Check (Scotland) or AccessNI (Northern Ireland). If you require further information regarding Criminal Records Check, then please contact: </w:t>
      </w:r>
      <w:hyperlink r:id="rId21" w:history="1">
        <w:r w:rsidRPr="00A95C0D">
          <w:rPr>
            <w:rStyle w:val="Hyperlink"/>
            <w:rFonts w:ascii="AS TT Commons Medium" w:eastAsia="Segoe UI" w:hAnsi="AS TT Commons Medium" w:cs="Times New Roman"/>
            <w:b w:val="0"/>
            <w:bCs w:val="0"/>
            <w:color w:val="auto"/>
            <w:sz w:val="22"/>
            <w:szCs w:val="22"/>
            <w:u w:val="none"/>
          </w:rPr>
          <w:t>careers@alzheimers.org.uk</w:t>
        </w:r>
      </w:hyperlink>
      <w:r>
        <w:rPr>
          <w:rFonts w:ascii="AS TT Commons Medium" w:eastAsia="Segoe UI" w:hAnsi="AS TT Commons Medium"/>
          <w:sz w:val="22"/>
          <w:szCs w:val="22"/>
        </w:rPr>
        <w:t xml:space="preserve"> </w:t>
      </w:r>
    </w:p>
    <w:p w14:paraId="7441FCDB" w14:textId="77777777" w:rsidR="00A916AE" w:rsidRDefault="00A916AE" w:rsidP="00A916AE">
      <w:pPr>
        <w:jc w:val="both"/>
        <w:textAlignment w:val="baseline"/>
        <w:rPr>
          <w:rFonts w:ascii="AS TT Commons" w:eastAsia="Times New Roman" w:hAnsi="AS TT Commons" w:cs="Segoe UI"/>
          <w:sz w:val="18"/>
          <w:szCs w:val="18"/>
          <w:lang w:eastAsia="en-GB"/>
        </w:rPr>
      </w:pPr>
    </w:p>
    <w:p w14:paraId="228E58AB" w14:textId="77777777" w:rsidR="00A916AE" w:rsidRDefault="00A916AE" w:rsidP="00A916AE">
      <w:pPr>
        <w:jc w:val="both"/>
        <w:textAlignment w:val="baseline"/>
        <w:rPr>
          <w:rFonts w:ascii="AS TT Commons" w:eastAsia="Times New Roman" w:hAnsi="AS TT Commons" w:cs="Segoe UI"/>
          <w:sz w:val="18"/>
          <w:szCs w:val="18"/>
          <w:lang w:eastAsia="en-GB"/>
        </w:rPr>
      </w:pPr>
    </w:p>
    <w:p w14:paraId="49EC5C61" w14:textId="77777777" w:rsidR="00A916AE" w:rsidRDefault="00A916AE" w:rsidP="00A916AE">
      <w:pPr>
        <w:jc w:val="both"/>
        <w:textAlignment w:val="baseline"/>
        <w:rPr>
          <w:rFonts w:ascii="AS TT Commons" w:eastAsia="Times New Roman" w:hAnsi="AS TT Commons" w:cs="Segoe UI"/>
          <w:sz w:val="18"/>
          <w:szCs w:val="18"/>
          <w:lang w:eastAsia="en-GB"/>
        </w:rPr>
      </w:pPr>
    </w:p>
    <w:p w14:paraId="0BA0E14A" w14:textId="77777777" w:rsidR="00A916AE" w:rsidRDefault="00A916AE" w:rsidP="00A916AE">
      <w:pPr>
        <w:jc w:val="both"/>
        <w:textAlignment w:val="baseline"/>
        <w:rPr>
          <w:rFonts w:ascii="AS TT Commons" w:eastAsia="Times New Roman" w:hAnsi="AS TT Commons" w:cs="Segoe UI"/>
          <w:sz w:val="18"/>
          <w:szCs w:val="18"/>
          <w:lang w:eastAsia="en-GB"/>
        </w:rPr>
      </w:pPr>
    </w:p>
    <w:p w14:paraId="35EF8483" w14:textId="77777777" w:rsidR="00A916AE" w:rsidRDefault="00A916AE" w:rsidP="00A916AE">
      <w:pPr>
        <w:jc w:val="both"/>
        <w:textAlignment w:val="baseline"/>
        <w:rPr>
          <w:rFonts w:ascii="AS TT Commons" w:eastAsia="Times New Roman" w:hAnsi="AS TT Commons" w:cs="Segoe UI"/>
          <w:sz w:val="18"/>
          <w:szCs w:val="18"/>
          <w:lang w:eastAsia="en-GB"/>
        </w:rPr>
      </w:pPr>
    </w:p>
    <w:p w14:paraId="40BB6B02" w14:textId="77777777" w:rsidR="00A916AE" w:rsidRDefault="00A916AE" w:rsidP="00A916AE">
      <w:pPr>
        <w:jc w:val="both"/>
        <w:textAlignment w:val="baseline"/>
        <w:rPr>
          <w:rFonts w:ascii="AS TT Commons" w:eastAsia="Times New Roman" w:hAnsi="AS TT Commons" w:cs="Segoe UI"/>
          <w:sz w:val="18"/>
          <w:szCs w:val="18"/>
          <w:lang w:eastAsia="en-GB"/>
        </w:rPr>
      </w:pPr>
    </w:p>
    <w:p w14:paraId="71050843" w14:textId="77777777" w:rsidR="00A916AE" w:rsidRPr="00A916AE" w:rsidRDefault="00A916AE" w:rsidP="00A916AE">
      <w:pPr>
        <w:jc w:val="both"/>
        <w:textAlignment w:val="baseline"/>
        <w:rPr>
          <w:rFonts w:ascii="AS TT Commons" w:eastAsia="Times New Roman" w:hAnsi="AS TT Commons" w:cs="Segoe UI"/>
          <w:sz w:val="18"/>
          <w:szCs w:val="18"/>
          <w:lang w:eastAsia="en-GB"/>
        </w:rPr>
      </w:pPr>
    </w:p>
    <w:p w14:paraId="691AD8B1" w14:textId="77777777" w:rsidR="008B7FEE" w:rsidRPr="008B7FEE" w:rsidRDefault="00B5429F" w:rsidP="008B7FEE">
      <w:pPr>
        <w:ind w:firstLine="720"/>
      </w:pPr>
      <w:r>
        <w:rPr>
          <w:noProof/>
        </w:rPr>
        <w:lastRenderedPageBreak/>
        <w:drawing>
          <wp:anchor distT="0" distB="0" distL="114300" distR="114300" simplePos="0" relativeHeight="251696128" behindDoc="0" locked="0" layoutInCell="1" allowOverlap="1" wp14:anchorId="252BFA52" wp14:editId="17AEEDF2">
            <wp:simplePos x="0" y="0"/>
            <wp:positionH relativeFrom="column">
              <wp:posOffset>-627380</wp:posOffset>
            </wp:positionH>
            <wp:positionV relativeFrom="paragraph">
              <wp:posOffset>0</wp:posOffset>
            </wp:positionV>
            <wp:extent cx="6863080" cy="8630285"/>
            <wp:effectExtent l="0" t="0" r="0" b="0"/>
            <wp:wrapThrough wrapText="bothSides">
              <wp:wrapPolygon edited="0">
                <wp:start x="10592" y="127"/>
                <wp:lineTo x="2118" y="223"/>
                <wp:lineTo x="1199" y="254"/>
                <wp:lineTo x="1199" y="699"/>
                <wp:lineTo x="1239" y="1208"/>
                <wp:lineTo x="1279" y="1430"/>
                <wp:lineTo x="6915" y="1716"/>
                <wp:lineTo x="10792" y="1716"/>
                <wp:lineTo x="10792" y="2734"/>
                <wp:lineTo x="2438" y="2734"/>
                <wp:lineTo x="1239" y="2797"/>
                <wp:lineTo x="1039" y="3783"/>
                <wp:lineTo x="1239" y="4259"/>
                <wp:lineTo x="1239" y="4577"/>
                <wp:lineTo x="2318" y="4768"/>
                <wp:lineTo x="4237" y="4768"/>
                <wp:lineTo x="4237" y="5276"/>
                <wp:lineTo x="3917" y="5594"/>
                <wp:lineTo x="3837" y="5690"/>
                <wp:lineTo x="3837" y="6643"/>
                <wp:lineTo x="4317" y="6802"/>
                <wp:lineTo x="4277" y="6961"/>
                <wp:lineTo x="4277" y="7406"/>
                <wp:lineTo x="12551" y="7819"/>
                <wp:lineTo x="14309" y="7819"/>
                <wp:lineTo x="10832" y="8328"/>
                <wp:lineTo x="10792" y="8836"/>
                <wp:lineTo x="1919" y="9281"/>
                <wp:lineTo x="1599" y="9472"/>
                <wp:lineTo x="1199" y="9758"/>
                <wp:lineTo x="1079" y="10299"/>
                <wp:lineTo x="1079" y="10394"/>
                <wp:lineTo x="1319" y="10871"/>
                <wp:lineTo x="1319" y="11252"/>
                <wp:lineTo x="5076" y="11379"/>
                <wp:lineTo x="14789" y="11379"/>
                <wp:lineTo x="3917" y="11506"/>
                <wp:lineTo x="3837" y="11761"/>
                <wp:lineTo x="4397" y="11888"/>
                <wp:lineTo x="4277" y="11983"/>
                <wp:lineTo x="4237" y="12396"/>
                <wp:lineTo x="3877" y="12396"/>
                <wp:lineTo x="3877" y="12587"/>
                <wp:lineTo x="4237" y="12905"/>
                <wp:lineTo x="3837" y="13350"/>
                <wp:lineTo x="3837" y="13890"/>
                <wp:lineTo x="4756" y="13922"/>
                <wp:lineTo x="13910" y="13922"/>
                <wp:lineTo x="10832" y="14431"/>
                <wp:lineTo x="10832" y="15448"/>
                <wp:lineTo x="2358" y="15480"/>
                <wp:lineTo x="1239" y="15543"/>
                <wp:lineTo x="1039" y="16433"/>
                <wp:lineTo x="1199" y="16974"/>
                <wp:lineTo x="1239" y="17355"/>
                <wp:lineTo x="2278" y="17482"/>
                <wp:lineTo x="5596" y="17482"/>
                <wp:lineTo x="3877" y="17673"/>
                <wp:lineTo x="3877" y="17959"/>
                <wp:lineTo x="4996" y="17991"/>
                <wp:lineTo x="3837" y="18213"/>
                <wp:lineTo x="3917" y="18499"/>
                <wp:lineTo x="10792" y="18499"/>
                <wp:lineTo x="3877" y="18690"/>
                <wp:lineTo x="3877" y="18976"/>
                <wp:lineTo x="4237" y="19008"/>
                <wp:lineTo x="4277" y="19326"/>
                <wp:lineTo x="15908" y="19421"/>
                <wp:lineTo x="16188" y="19421"/>
                <wp:lineTo x="17307" y="19358"/>
                <wp:lineTo x="17147" y="19040"/>
                <wp:lineTo x="9393" y="19008"/>
                <wp:lineTo x="17267" y="18881"/>
                <wp:lineTo x="17307" y="18499"/>
                <wp:lineTo x="10792" y="18499"/>
                <wp:lineTo x="20065" y="18309"/>
                <wp:lineTo x="20025" y="18023"/>
                <wp:lineTo x="14349" y="17991"/>
                <wp:lineTo x="20505" y="17800"/>
                <wp:lineTo x="20465" y="17482"/>
                <wp:lineTo x="20625" y="17228"/>
                <wp:lineTo x="19745" y="17164"/>
                <wp:lineTo x="13510" y="16974"/>
                <wp:lineTo x="16548" y="16974"/>
                <wp:lineTo x="19466" y="16719"/>
                <wp:lineTo x="19466" y="16433"/>
                <wp:lineTo x="13470" y="15956"/>
                <wp:lineTo x="13510" y="15670"/>
                <wp:lineTo x="12471" y="15480"/>
                <wp:lineTo x="10792" y="15448"/>
                <wp:lineTo x="16628" y="15289"/>
                <wp:lineTo x="16628" y="14939"/>
                <wp:lineTo x="20585" y="14939"/>
                <wp:lineTo x="20585" y="14621"/>
                <wp:lineTo x="10792" y="14431"/>
                <wp:lineTo x="16987" y="14431"/>
                <wp:lineTo x="18826" y="14304"/>
                <wp:lineTo x="18786" y="13922"/>
                <wp:lineTo x="18546" y="13414"/>
                <wp:lineTo x="17467" y="12905"/>
                <wp:lineTo x="17667" y="12905"/>
                <wp:lineTo x="19466" y="12460"/>
                <wp:lineTo x="19466" y="11920"/>
                <wp:lineTo x="19186" y="11888"/>
                <wp:lineTo x="19226" y="11697"/>
                <wp:lineTo x="17387" y="11379"/>
                <wp:lineTo x="20385" y="11316"/>
                <wp:lineTo x="20305" y="10998"/>
                <wp:lineTo x="13430" y="10871"/>
                <wp:lineTo x="16748" y="10871"/>
                <wp:lineTo x="20385" y="10616"/>
                <wp:lineTo x="20425" y="10267"/>
                <wp:lineTo x="19386" y="10171"/>
                <wp:lineTo x="13590" y="9822"/>
                <wp:lineTo x="13070" y="9440"/>
                <wp:lineTo x="12830" y="9345"/>
                <wp:lineTo x="10752" y="8836"/>
                <wp:lineTo x="10792" y="8328"/>
                <wp:lineTo x="15748" y="8137"/>
                <wp:lineTo x="15868" y="7851"/>
                <wp:lineTo x="20105" y="7724"/>
                <wp:lineTo x="20065" y="7438"/>
                <wp:lineTo x="9873" y="7311"/>
                <wp:lineTo x="19186" y="7247"/>
                <wp:lineTo x="19186" y="6929"/>
                <wp:lineTo x="9193" y="6802"/>
                <wp:lineTo x="14589" y="6802"/>
                <wp:lineTo x="20505" y="6548"/>
                <wp:lineTo x="20545" y="6166"/>
                <wp:lineTo x="20185" y="6071"/>
                <wp:lineTo x="18626" y="5785"/>
                <wp:lineTo x="19266" y="5785"/>
                <wp:lineTo x="20145" y="5499"/>
                <wp:lineTo x="20185" y="4990"/>
                <wp:lineTo x="17907" y="4895"/>
                <wp:lineTo x="10033" y="4768"/>
                <wp:lineTo x="17387" y="4673"/>
                <wp:lineTo x="17427" y="4386"/>
                <wp:lineTo x="13510" y="4259"/>
                <wp:lineTo x="16588" y="4259"/>
                <wp:lineTo x="19745" y="4005"/>
                <wp:lineTo x="19785" y="3592"/>
                <wp:lineTo x="18666" y="3496"/>
                <wp:lineTo x="13510" y="3242"/>
                <wp:lineTo x="13550" y="2956"/>
                <wp:lineTo x="12551" y="2765"/>
                <wp:lineTo x="10752" y="2734"/>
                <wp:lineTo x="10792" y="1716"/>
                <wp:lineTo x="11392" y="1716"/>
                <wp:lineTo x="12751" y="1367"/>
                <wp:lineTo x="12671" y="668"/>
                <wp:lineTo x="12191" y="509"/>
                <wp:lineTo x="10792" y="127"/>
                <wp:lineTo x="10592" y="127"/>
              </wp:wrapPolygon>
            </wp:wrapThrough>
            <wp:docPr id="81332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pic:cNvPicPr/>
                  </pic:nvPicPr>
                  <pic:blipFill>
                    <a:blip r:embed="rId22" cstate="print">
                      <a:extLst>
                        <a:ext uri="{28A0092B-C50C-407E-A947-70E740481C1C}">
                          <a14:useLocalDpi xmlns:a14="http://schemas.microsoft.com/office/drawing/2010/main" val="0"/>
                        </a:ext>
                      </a:extLst>
                    </a:blip>
                    <a:srcRect t="5517" b="5517"/>
                    <a:stretch>
                      <a:fillRect/>
                    </a:stretch>
                  </pic:blipFill>
                  <pic:spPr bwMode="auto">
                    <a:xfrm>
                      <a:off x="0" y="0"/>
                      <a:ext cx="6863080" cy="863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rPr>
        <w:drawing>
          <wp:anchor distT="0" distB="0" distL="114300" distR="114300" simplePos="0" relativeHeight="251675648" behindDoc="0" locked="0" layoutInCell="1" allowOverlap="1" wp14:anchorId="5A869F30" wp14:editId="7995CD73">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7FEE" w:rsidRPr="008B7FEE" w:rsidSect="00210044">
      <w:headerReference w:type="even" r:id="rId23"/>
      <w:headerReference w:type="default" r:id="rId24"/>
      <w:footerReference w:type="default" r:id="rId25"/>
      <w:pgSz w:w="11906" w:h="16838"/>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7B90B" w14:textId="77777777" w:rsidR="003D13AA" w:rsidRDefault="003D13AA" w:rsidP="00F00385">
      <w:pPr>
        <w:spacing w:after="0" w:line="240" w:lineRule="auto"/>
      </w:pPr>
      <w:r>
        <w:separator/>
      </w:r>
    </w:p>
  </w:endnote>
  <w:endnote w:type="continuationSeparator" w:id="0">
    <w:p w14:paraId="06E2B563" w14:textId="77777777" w:rsidR="003D13AA" w:rsidRDefault="003D13AA" w:rsidP="00F0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altName w:val="Calibri"/>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ExtraBold">
    <w:panose1 w:val="020B0103030102020204"/>
    <w:charset w:val="00"/>
    <w:family w:val="swiss"/>
    <w:pitch w:val="variable"/>
    <w:sig w:usb0="A000007F" w:usb1="4000A4FB" w:usb2="00000000" w:usb3="00000000" w:csb0="00000093" w:csb1="00000000"/>
  </w:font>
  <w:font w:name="AS TT Commons">
    <w:altName w:val="AS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BD18"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060E5" w14:textId="77777777" w:rsidR="003D13AA" w:rsidRDefault="003D13AA" w:rsidP="00F00385">
      <w:pPr>
        <w:spacing w:after="0" w:line="240" w:lineRule="auto"/>
      </w:pPr>
      <w:r>
        <w:separator/>
      </w:r>
    </w:p>
  </w:footnote>
  <w:footnote w:type="continuationSeparator" w:id="0">
    <w:p w14:paraId="635D8792" w14:textId="77777777" w:rsidR="003D13AA" w:rsidRDefault="003D13AA" w:rsidP="00F0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9637783"/>
      <w:docPartObj>
        <w:docPartGallery w:val="Page Numbers (Top of Page)"/>
        <w:docPartUnique/>
      </w:docPartObj>
    </w:sdtPr>
    <w:sdtEndPr>
      <w:rPr>
        <w:rStyle w:val="PageNumber"/>
      </w:rPr>
    </w:sdtEndPr>
    <w:sdtContent>
      <w:p w14:paraId="5DD63A0E" w14:textId="77777777" w:rsidR="00D820C9" w:rsidRDefault="00D820C9" w:rsidP="00E341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EndPr>
      <w:rPr>
        <w:rStyle w:val="PageNumber"/>
      </w:rPr>
    </w:sdtEndPr>
    <w:sdtContent>
      <w:p w14:paraId="7E7E2344"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1BF564"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156161"/>
      <w:docPartObj>
        <w:docPartGallery w:val="Page Numbers (Top of Page)"/>
        <w:docPartUnique/>
      </w:docPartObj>
    </w:sdtPr>
    <w:sdtEndPr>
      <w:rPr>
        <w:rStyle w:val="PageNumber"/>
      </w:rPr>
    </w:sdtEndPr>
    <w:sdtContent>
      <w:p w14:paraId="25913E39"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00CD1AB"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18F2"/>
    <w:multiLevelType w:val="multilevel"/>
    <w:tmpl w:val="65CE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1C3A5B"/>
    <w:multiLevelType w:val="multilevel"/>
    <w:tmpl w:val="EC9A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84714"/>
    <w:multiLevelType w:val="multilevel"/>
    <w:tmpl w:val="F624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C85FA5"/>
    <w:multiLevelType w:val="multilevel"/>
    <w:tmpl w:val="11F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B82E42"/>
    <w:multiLevelType w:val="multilevel"/>
    <w:tmpl w:val="8EE8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0476A8"/>
    <w:multiLevelType w:val="multilevel"/>
    <w:tmpl w:val="D5F0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116492"/>
    <w:multiLevelType w:val="multilevel"/>
    <w:tmpl w:val="069C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837D9A"/>
    <w:multiLevelType w:val="multilevel"/>
    <w:tmpl w:val="B52A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56340E"/>
    <w:multiLevelType w:val="multilevel"/>
    <w:tmpl w:val="6598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1511C6"/>
    <w:multiLevelType w:val="multilevel"/>
    <w:tmpl w:val="1434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BD4866"/>
    <w:multiLevelType w:val="multilevel"/>
    <w:tmpl w:val="6E92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2F5066"/>
    <w:multiLevelType w:val="multilevel"/>
    <w:tmpl w:val="3452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D9167A"/>
    <w:multiLevelType w:val="multilevel"/>
    <w:tmpl w:val="E9CE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F6135C"/>
    <w:multiLevelType w:val="multilevel"/>
    <w:tmpl w:val="B12C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FF7CC2"/>
    <w:multiLevelType w:val="multilevel"/>
    <w:tmpl w:val="C6B8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196491"/>
    <w:multiLevelType w:val="multilevel"/>
    <w:tmpl w:val="A8C8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D22A63"/>
    <w:multiLevelType w:val="multilevel"/>
    <w:tmpl w:val="C000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0517E0"/>
    <w:multiLevelType w:val="multilevel"/>
    <w:tmpl w:val="26B8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381D54"/>
    <w:multiLevelType w:val="multilevel"/>
    <w:tmpl w:val="C830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4C1683"/>
    <w:multiLevelType w:val="multilevel"/>
    <w:tmpl w:val="AC10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1B3A1E"/>
    <w:multiLevelType w:val="multilevel"/>
    <w:tmpl w:val="9200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7E5DA5"/>
    <w:multiLevelType w:val="multilevel"/>
    <w:tmpl w:val="9818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D262E"/>
    <w:multiLevelType w:val="multilevel"/>
    <w:tmpl w:val="EB22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1171FA"/>
    <w:multiLevelType w:val="multilevel"/>
    <w:tmpl w:val="A06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7407129">
    <w:abstractNumId w:val="19"/>
  </w:num>
  <w:num w:numId="2" w16cid:durableId="1329017437">
    <w:abstractNumId w:val="11"/>
  </w:num>
  <w:num w:numId="3" w16cid:durableId="1031611090">
    <w:abstractNumId w:val="23"/>
  </w:num>
  <w:num w:numId="4" w16cid:durableId="755394495">
    <w:abstractNumId w:val="2"/>
  </w:num>
  <w:num w:numId="5" w16cid:durableId="438062838">
    <w:abstractNumId w:val="24"/>
  </w:num>
  <w:num w:numId="6" w16cid:durableId="1101485584">
    <w:abstractNumId w:val="10"/>
  </w:num>
  <w:num w:numId="7" w16cid:durableId="857427761">
    <w:abstractNumId w:val="22"/>
  </w:num>
  <w:num w:numId="8" w16cid:durableId="1410998419">
    <w:abstractNumId w:val="8"/>
  </w:num>
  <w:num w:numId="9" w16cid:durableId="1348218138">
    <w:abstractNumId w:val="3"/>
  </w:num>
  <w:num w:numId="10" w16cid:durableId="177083895">
    <w:abstractNumId w:val="17"/>
  </w:num>
  <w:num w:numId="11" w16cid:durableId="958922962">
    <w:abstractNumId w:val="13"/>
  </w:num>
  <w:num w:numId="12" w16cid:durableId="877163667">
    <w:abstractNumId w:val="6"/>
  </w:num>
  <w:num w:numId="13" w16cid:durableId="449324236">
    <w:abstractNumId w:val="12"/>
  </w:num>
  <w:num w:numId="14" w16cid:durableId="1363046946">
    <w:abstractNumId w:val="5"/>
  </w:num>
  <w:num w:numId="15" w16cid:durableId="1633248860">
    <w:abstractNumId w:val="21"/>
  </w:num>
  <w:num w:numId="16" w16cid:durableId="1114590631">
    <w:abstractNumId w:val="1"/>
  </w:num>
  <w:num w:numId="17" w16cid:durableId="643779138">
    <w:abstractNumId w:val="16"/>
  </w:num>
  <w:num w:numId="18" w16cid:durableId="1737388152">
    <w:abstractNumId w:val="4"/>
  </w:num>
  <w:num w:numId="19" w16cid:durableId="1972324839">
    <w:abstractNumId w:val="0"/>
  </w:num>
  <w:num w:numId="20" w16cid:durableId="1769764323">
    <w:abstractNumId w:val="15"/>
  </w:num>
  <w:num w:numId="21" w16cid:durableId="1502888695">
    <w:abstractNumId w:val="9"/>
  </w:num>
  <w:num w:numId="22" w16cid:durableId="85227917">
    <w:abstractNumId w:val="14"/>
  </w:num>
  <w:num w:numId="23" w16cid:durableId="1371566138">
    <w:abstractNumId w:val="18"/>
  </w:num>
  <w:num w:numId="24" w16cid:durableId="1472795506">
    <w:abstractNumId w:val="20"/>
  </w:num>
  <w:num w:numId="25" w16cid:durableId="320276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AA"/>
    <w:rsid w:val="000013AA"/>
    <w:rsid w:val="00042F31"/>
    <w:rsid w:val="00046462"/>
    <w:rsid w:val="000E2D0F"/>
    <w:rsid w:val="00165AAE"/>
    <w:rsid w:val="00166A50"/>
    <w:rsid w:val="001A6595"/>
    <w:rsid w:val="00210044"/>
    <w:rsid w:val="002805CB"/>
    <w:rsid w:val="002A6B6A"/>
    <w:rsid w:val="00300617"/>
    <w:rsid w:val="00310BC8"/>
    <w:rsid w:val="00335E70"/>
    <w:rsid w:val="003559E0"/>
    <w:rsid w:val="00386750"/>
    <w:rsid w:val="00390B50"/>
    <w:rsid w:val="003D13AA"/>
    <w:rsid w:val="003E6418"/>
    <w:rsid w:val="004015FB"/>
    <w:rsid w:val="0042087B"/>
    <w:rsid w:val="00436430"/>
    <w:rsid w:val="005219D7"/>
    <w:rsid w:val="005854F0"/>
    <w:rsid w:val="005F6BFD"/>
    <w:rsid w:val="00601E34"/>
    <w:rsid w:val="00642E37"/>
    <w:rsid w:val="00687872"/>
    <w:rsid w:val="006C0D0F"/>
    <w:rsid w:val="006D1510"/>
    <w:rsid w:val="007077FA"/>
    <w:rsid w:val="00785095"/>
    <w:rsid w:val="007D0B29"/>
    <w:rsid w:val="0086078E"/>
    <w:rsid w:val="008A2157"/>
    <w:rsid w:val="008B7FEE"/>
    <w:rsid w:val="008C0F06"/>
    <w:rsid w:val="008E5771"/>
    <w:rsid w:val="00974B63"/>
    <w:rsid w:val="00987C9D"/>
    <w:rsid w:val="009A0FF1"/>
    <w:rsid w:val="009D4112"/>
    <w:rsid w:val="00A916AE"/>
    <w:rsid w:val="00A95C0D"/>
    <w:rsid w:val="00AA10E7"/>
    <w:rsid w:val="00AB66E4"/>
    <w:rsid w:val="00AC0F0C"/>
    <w:rsid w:val="00AD7B26"/>
    <w:rsid w:val="00AF40B0"/>
    <w:rsid w:val="00B5429F"/>
    <w:rsid w:val="00B67A1A"/>
    <w:rsid w:val="00B77485"/>
    <w:rsid w:val="00B92949"/>
    <w:rsid w:val="00BA71FD"/>
    <w:rsid w:val="00BF11C3"/>
    <w:rsid w:val="00C01C4B"/>
    <w:rsid w:val="00CE36FD"/>
    <w:rsid w:val="00D24E77"/>
    <w:rsid w:val="00D820C9"/>
    <w:rsid w:val="00DB2424"/>
    <w:rsid w:val="00DD5781"/>
    <w:rsid w:val="00EC3399"/>
    <w:rsid w:val="00ED1362"/>
    <w:rsid w:val="00F00385"/>
    <w:rsid w:val="00F14F40"/>
    <w:rsid w:val="00F434A4"/>
    <w:rsid w:val="00F55C2D"/>
    <w:rsid w:val="00F73F80"/>
    <w:rsid w:val="00F8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88C9"/>
  <w15:chartTrackingRefBased/>
  <w15:docId w15:val="{AF35DAC4-9326-40B8-BC16-C7EECA77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B2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customStyle="1" w:styleId="QuoteChar">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eastAsia="Times New Roman" w:hAnsi="Calibri" w:cs="Times New Roman"/>
      <w:kern w:val="0"/>
      <w14:ligatures w14:val="none"/>
    </w:rPr>
  </w:style>
  <w:style w:type="character" w:styleId="Hyperlink">
    <w:name w:val="Hyperlink"/>
    <w:uiPriority w:val="99"/>
    <w:rsid w:val="00A95C0D"/>
    <w:rPr>
      <w:rFonts w:ascii="Arial" w:hAnsi="Arial" w:cs="AS Lettera Text"/>
      <w:b/>
      <w:bCs/>
      <w:color w:val="FFFFFF" w:themeColor="background1"/>
      <w:u w:val="single"/>
    </w:rPr>
  </w:style>
  <w:style w:type="character" w:styleId="UnresolvedMention">
    <w:name w:val="Unresolved Mention"/>
    <w:basedOn w:val="DefaultParagraphFont"/>
    <w:uiPriority w:val="99"/>
    <w:semiHidden/>
    <w:unhideWhenUsed/>
    <w:rsid w:val="00A95C0D"/>
    <w:rPr>
      <w:color w:val="605E5C"/>
      <w:shd w:val="clear" w:color="auto" w:fill="E1DFDD"/>
    </w:rPr>
  </w:style>
  <w:style w:type="character" w:customStyle="1" w:styleId="normaltextrun">
    <w:name w:val="normaltextrun"/>
    <w:basedOn w:val="DefaultParagraphFont"/>
    <w:rsid w:val="00987C9D"/>
  </w:style>
  <w:style w:type="character" w:customStyle="1" w:styleId="eop">
    <w:name w:val="eop"/>
    <w:basedOn w:val="DefaultParagraphFont"/>
    <w:rsid w:val="00987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 w:id="379793296">
      <w:bodyDiv w:val="1"/>
      <w:marLeft w:val="0"/>
      <w:marRight w:val="0"/>
      <w:marTop w:val="0"/>
      <w:marBottom w:val="0"/>
      <w:divBdr>
        <w:top w:val="none" w:sz="0" w:space="0" w:color="auto"/>
        <w:left w:val="none" w:sz="0" w:space="0" w:color="auto"/>
        <w:bottom w:val="none" w:sz="0" w:space="0" w:color="auto"/>
        <w:right w:val="none" w:sz="0" w:space="0" w:color="auto"/>
      </w:divBdr>
      <w:divsChild>
        <w:div w:id="1439370184">
          <w:marLeft w:val="0"/>
          <w:marRight w:val="0"/>
          <w:marTop w:val="0"/>
          <w:marBottom w:val="0"/>
          <w:divBdr>
            <w:top w:val="none" w:sz="0" w:space="0" w:color="auto"/>
            <w:left w:val="none" w:sz="0" w:space="0" w:color="auto"/>
            <w:bottom w:val="none" w:sz="0" w:space="0" w:color="auto"/>
            <w:right w:val="none" w:sz="0" w:space="0" w:color="auto"/>
          </w:divBdr>
        </w:div>
        <w:div w:id="476459789">
          <w:marLeft w:val="0"/>
          <w:marRight w:val="0"/>
          <w:marTop w:val="0"/>
          <w:marBottom w:val="0"/>
          <w:divBdr>
            <w:top w:val="none" w:sz="0" w:space="0" w:color="auto"/>
            <w:left w:val="none" w:sz="0" w:space="0" w:color="auto"/>
            <w:bottom w:val="none" w:sz="0" w:space="0" w:color="auto"/>
            <w:right w:val="none" w:sz="0" w:space="0" w:color="auto"/>
          </w:divBdr>
        </w:div>
        <w:div w:id="1780224154">
          <w:marLeft w:val="0"/>
          <w:marRight w:val="0"/>
          <w:marTop w:val="0"/>
          <w:marBottom w:val="0"/>
          <w:divBdr>
            <w:top w:val="none" w:sz="0" w:space="0" w:color="auto"/>
            <w:left w:val="none" w:sz="0" w:space="0" w:color="auto"/>
            <w:bottom w:val="none" w:sz="0" w:space="0" w:color="auto"/>
            <w:right w:val="none" w:sz="0" w:space="0" w:color="auto"/>
          </w:divBdr>
        </w:div>
        <w:div w:id="178202768">
          <w:marLeft w:val="0"/>
          <w:marRight w:val="0"/>
          <w:marTop w:val="0"/>
          <w:marBottom w:val="0"/>
          <w:divBdr>
            <w:top w:val="none" w:sz="0" w:space="0" w:color="auto"/>
            <w:left w:val="none" w:sz="0" w:space="0" w:color="auto"/>
            <w:bottom w:val="none" w:sz="0" w:space="0" w:color="auto"/>
            <w:right w:val="none" w:sz="0" w:space="0" w:color="auto"/>
          </w:divBdr>
        </w:div>
        <w:div w:id="1928882061">
          <w:marLeft w:val="0"/>
          <w:marRight w:val="0"/>
          <w:marTop w:val="0"/>
          <w:marBottom w:val="0"/>
          <w:divBdr>
            <w:top w:val="none" w:sz="0" w:space="0" w:color="auto"/>
            <w:left w:val="none" w:sz="0" w:space="0" w:color="auto"/>
            <w:bottom w:val="none" w:sz="0" w:space="0" w:color="auto"/>
            <w:right w:val="none" w:sz="0" w:space="0" w:color="auto"/>
          </w:divBdr>
        </w:div>
        <w:div w:id="915361637">
          <w:marLeft w:val="0"/>
          <w:marRight w:val="0"/>
          <w:marTop w:val="0"/>
          <w:marBottom w:val="0"/>
          <w:divBdr>
            <w:top w:val="none" w:sz="0" w:space="0" w:color="auto"/>
            <w:left w:val="none" w:sz="0" w:space="0" w:color="auto"/>
            <w:bottom w:val="none" w:sz="0" w:space="0" w:color="auto"/>
            <w:right w:val="none" w:sz="0" w:space="0" w:color="auto"/>
          </w:divBdr>
        </w:div>
        <w:div w:id="1875850969">
          <w:marLeft w:val="0"/>
          <w:marRight w:val="0"/>
          <w:marTop w:val="0"/>
          <w:marBottom w:val="0"/>
          <w:divBdr>
            <w:top w:val="none" w:sz="0" w:space="0" w:color="auto"/>
            <w:left w:val="none" w:sz="0" w:space="0" w:color="auto"/>
            <w:bottom w:val="none" w:sz="0" w:space="0" w:color="auto"/>
            <w:right w:val="none" w:sz="0" w:space="0" w:color="auto"/>
          </w:divBdr>
        </w:div>
        <w:div w:id="931666669">
          <w:marLeft w:val="0"/>
          <w:marRight w:val="0"/>
          <w:marTop w:val="0"/>
          <w:marBottom w:val="0"/>
          <w:divBdr>
            <w:top w:val="none" w:sz="0" w:space="0" w:color="auto"/>
            <w:left w:val="none" w:sz="0" w:space="0" w:color="auto"/>
            <w:bottom w:val="none" w:sz="0" w:space="0" w:color="auto"/>
            <w:right w:val="none" w:sz="0" w:space="0" w:color="auto"/>
          </w:divBdr>
        </w:div>
        <w:div w:id="278341565">
          <w:marLeft w:val="0"/>
          <w:marRight w:val="0"/>
          <w:marTop w:val="0"/>
          <w:marBottom w:val="0"/>
          <w:divBdr>
            <w:top w:val="none" w:sz="0" w:space="0" w:color="auto"/>
            <w:left w:val="none" w:sz="0" w:space="0" w:color="auto"/>
            <w:bottom w:val="none" w:sz="0" w:space="0" w:color="auto"/>
            <w:right w:val="none" w:sz="0" w:space="0" w:color="auto"/>
          </w:divBdr>
        </w:div>
        <w:div w:id="46495669">
          <w:marLeft w:val="0"/>
          <w:marRight w:val="0"/>
          <w:marTop w:val="0"/>
          <w:marBottom w:val="0"/>
          <w:divBdr>
            <w:top w:val="none" w:sz="0" w:space="0" w:color="auto"/>
            <w:left w:val="none" w:sz="0" w:space="0" w:color="auto"/>
            <w:bottom w:val="none" w:sz="0" w:space="0" w:color="auto"/>
            <w:right w:val="none" w:sz="0" w:space="0" w:color="auto"/>
          </w:divBdr>
        </w:div>
        <w:div w:id="2117823769">
          <w:marLeft w:val="0"/>
          <w:marRight w:val="0"/>
          <w:marTop w:val="0"/>
          <w:marBottom w:val="0"/>
          <w:divBdr>
            <w:top w:val="none" w:sz="0" w:space="0" w:color="auto"/>
            <w:left w:val="none" w:sz="0" w:space="0" w:color="auto"/>
            <w:bottom w:val="none" w:sz="0" w:space="0" w:color="auto"/>
            <w:right w:val="none" w:sz="0" w:space="0" w:color="auto"/>
          </w:divBdr>
        </w:div>
        <w:div w:id="1236473802">
          <w:marLeft w:val="0"/>
          <w:marRight w:val="0"/>
          <w:marTop w:val="0"/>
          <w:marBottom w:val="0"/>
          <w:divBdr>
            <w:top w:val="none" w:sz="0" w:space="0" w:color="auto"/>
            <w:left w:val="none" w:sz="0" w:space="0" w:color="auto"/>
            <w:bottom w:val="none" w:sz="0" w:space="0" w:color="auto"/>
            <w:right w:val="none" w:sz="0" w:space="0" w:color="auto"/>
          </w:divBdr>
        </w:div>
        <w:div w:id="1470780521">
          <w:marLeft w:val="0"/>
          <w:marRight w:val="0"/>
          <w:marTop w:val="0"/>
          <w:marBottom w:val="0"/>
          <w:divBdr>
            <w:top w:val="none" w:sz="0" w:space="0" w:color="auto"/>
            <w:left w:val="none" w:sz="0" w:space="0" w:color="auto"/>
            <w:bottom w:val="none" w:sz="0" w:space="0" w:color="auto"/>
            <w:right w:val="none" w:sz="0" w:space="0" w:color="auto"/>
          </w:divBdr>
        </w:div>
        <w:div w:id="1650014716">
          <w:marLeft w:val="0"/>
          <w:marRight w:val="0"/>
          <w:marTop w:val="0"/>
          <w:marBottom w:val="0"/>
          <w:divBdr>
            <w:top w:val="none" w:sz="0" w:space="0" w:color="auto"/>
            <w:left w:val="none" w:sz="0" w:space="0" w:color="auto"/>
            <w:bottom w:val="none" w:sz="0" w:space="0" w:color="auto"/>
            <w:right w:val="none" w:sz="0" w:space="0" w:color="auto"/>
          </w:divBdr>
        </w:div>
        <w:div w:id="2144810194">
          <w:marLeft w:val="0"/>
          <w:marRight w:val="0"/>
          <w:marTop w:val="0"/>
          <w:marBottom w:val="0"/>
          <w:divBdr>
            <w:top w:val="none" w:sz="0" w:space="0" w:color="auto"/>
            <w:left w:val="none" w:sz="0" w:space="0" w:color="auto"/>
            <w:bottom w:val="none" w:sz="0" w:space="0" w:color="auto"/>
            <w:right w:val="none" w:sz="0" w:space="0" w:color="auto"/>
          </w:divBdr>
        </w:div>
        <w:div w:id="1774856747">
          <w:marLeft w:val="0"/>
          <w:marRight w:val="0"/>
          <w:marTop w:val="0"/>
          <w:marBottom w:val="0"/>
          <w:divBdr>
            <w:top w:val="none" w:sz="0" w:space="0" w:color="auto"/>
            <w:left w:val="none" w:sz="0" w:space="0" w:color="auto"/>
            <w:bottom w:val="none" w:sz="0" w:space="0" w:color="auto"/>
            <w:right w:val="none" w:sz="0" w:space="0" w:color="auto"/>
          </w:divBdr>
        </w:div>
        <w:div w:id="748581497">
          <w:marLeft w:val="0"/>
          <w:marRight w:val="0"/>
          <w:marTop w:val="0"/>
          <w:marBottom w:val="0"/>
          <w:divBdr>
            <w:top w:val="none" w:sz="0" w:space="0" w:color="auto"/>
            <w:left w:val="none" w:sz="0" w:space="0" w:color="auto"/>
            <w:bottom w:val="none" w:sz="0" w:space="0" w:color="auto"/>
            <w:right w:val="none" w:sz="0" w:space="0" w:color="auto"/>
          </w:divBdr>
        </w:div>
        <w:div w:id="2041464839">
          <w:marLeft w:val="0"/>
          <w:marRight w:val="0"/>
          <w:marTop w:val="0"/>
          <w:marBottom w:val="0"/>
          <w:divBdr>
            <w:top w:val="none" w:sz="0" w:space="0" w:color="auto"/>
            <w:left w:val="none" w:sz="0" w:space="0" w:color="auto"/>
            <w:bottom w:val="none" w:sz="0" w:space="0" w:color="auto"/>
            <w:right w:val="none" w:sz="0" w:space="0" w:color="auto"/>
          </w:divBdr>
        </w:div>
        <w:div w:id="1780224099">
          <w:marLeft w:val="0"/>
          <w:marRight w:val="0"/>
          <w:marTop w:val="0"/>
          <w:marBottom w:val="0"/>
          <w:divBdr>
            <w:top w:val="none" w:sz="0" w:space="0" w:color="auto"/>
            <w:left w:val="none" w:sz="0" w:space="0" w:color="auto"/>
            <w:bottom w:val="none" w:sz="0" w:space="0" w:color="auto"/>
            <w:right w:val="none" w:sz="0" w:space="0" w:color="auto"/>
          </w:divBdr>
        </w:div>
        <w:div w:id="1266041210">
          <w:marLeft w:val="0"/>
          <w:marRight w:val="0"/>
          <w:marTop w:val="0"/>
          <w:marBottom w:val="0"/>
          <w:divBdr>
            <w:top w:val="none" w:sz="0" w:space="0" w:color="auto"/>
            <w:left w:val="none" w:sz="0" w:space="0" w:color="auto"/>
            <w:bottom w:val="none" w:sz="0" w:space="0" w:color="auto"/>
            <w:right w:val="none" w:sz="0" w:space="0" w:color="auto"/>
          </w:divBdr>
        </w:div>
        <w:div w:id="454717927">
          <w:marLeft w:val="0"/>
          <w:marRight w:val="0"/>
          <w:marTop w:val="0"/>
          <w:marBottom w:val="0"/>
          <w:divBdr>
            <w:top w:val="none" w:sz="0" w:space="0" w:color="auto"/>
            <w:left w:val="none" w:sz="0" w:space="0" w:color="auto"/>
            <w:bottom w:val="none" w:sz="0" w:space="0" w:color="auto"/>
            <w:right w:val="none" w:sz="0" w:space="0" w:color="auto"/>
          </w:divBdr>
        </w:div>
        <w:div w:id="1648510227">
          <w:marLeft w:val="0"/>
          <w:marRight w:val="0"/>
          <w:marTop w:val="0"/>
          <w:marBottom w:val="0"/>
          <w:divBdr>
            <w:top w:val="none" w:sz="0" w:space="0" w:color="auto"/>
            <w:left w:val="none" w:sz="0" w:space="0" w:color="auto"/>
            <w:bottom w:val="none" w:sz="0" w:space="0" w:color="auto"/>
            <w:right w:val="none" w:sz="0" w:space="0" w:color="auto"/>
          </w:divBdr>
        </w:div>
        <w:div w:id="1404795565">
          <w:marLeft w:val="0"/>
          <w:marRight w:val="0"/>
          <w:marTop w:val="0"/>
          <w:marBottom w:val="0"/>
          <w:divBdr>
            <w:top w:val="none" w:sz="0" w:space="0" w:color="auto"/>
            <w:left w:val="none" w:sz="0" w:space="0" w:color="auto"/>
            <w:bottom w:val="none" w:sz="0" w:space="0" w:color="auto"/>
            <w:right w:val="none" w:sz="0" w:space="0" w:color="auto"/>
          </w:divBdr>
        </w:div>
        <w:div w:id="149292760">
          <w:marLeft w:val="0"/>
          <w:marRight w:val="0"/>
          <w:marTop w:val="0"/>
          <w:marBottom w:val="0"/>
          <w:divBdr>
            <w:top w:val="none" w:sz="0" w:space="0" w:color="auto"/>
            <w:left w:val="none" w:sz="0" w:space="0" w:color="auto"/>
            <w:bottom w:val="none" w:sz="0" w:space="0" w:color="auto"/>
            <w:right w:val="none" w:sz="0" w:space="0" w:color="auto"/>
          </w:divBdr>
        </w:div>
        <w:div w:id="1871842141">
          <w:marLeft w:val="0"/>
          <w:marRight w:val="0"/>
          <w:marTop w:val="0"/>
          <w:marBottom w:val="0"/>
          <w:divBdr>
            <w:top w:val="none" w:sz="0" w:space="0" w:color="auto"/>
            <w:left w:val="none" w:sz="0" w:space="0" w:color="auto"/>
            <w:bottom w:val="none" w:sz="0" w:space="0" w:color="auto"/>
            <w:right w:val="none" w:sz="0" w:space="0" w:color="auto"/>
          </w:divBdr>
        </w:div>
        <w:div w:id="1667702912">
          <w:marLeft w:val="0"/>
          <w:marRight w:val="0"/>
          <w:marTop w:val="0"/>
          <w:marBottom w:val="0"/>
          <w:divBdr>
            <w:top w:val="none" w:sz="0" w:space="0" w:color="auto"/>
            <w:left w:val="none" w:sz="0" w:space="0" w:color="auto"/>
            <w:bottom w:val="none" w:sz="0" w:space="0" w:color="auto"/>
            <w:right w:val="none" w:sz="0" w:space="0" w:color="auto"/>
          </w:divBdr>
        </w:div>
        <w:div w:id="1380085555">
          <w:marLeft w:val="0"/>
          <w:marRight w:val="0"/>
          <w:marTop w:val="0"/>
          <w:marBottom w:val="0"/>
          <w:divBdr>
            <w:top w:val="none" w:sz="0" w:space="0" w:color="auto"/>
            <w:left w:val="none" w:sz="0" w:space="0" w:color="auto"/>
            <w:bottom w:val="none" w:sz="0" w:space="0" w:color="auto"/>
            <w:right w:val="none" w:sz="0" w:space="0" w:color="auto"/>
          </w:divBdr>
        </w:div>
        <w:div w:id="1371419717">
          <w:marLeft w:val="0"/>
          <w:marRight w:val="0"/>
          <w:marTop w:val="0"/>
          <w:marBottom w:val="0"/>
          <w:divBdr>
            <w:top w:val="none" w:sz="0" w:space="0" w:color="auto"/>
            <w:left w:val="none" w:sz="0" w:space="0" w:color="auto"/>
            <w:bottom w:val="none" w:sz="0" w:space="0" w:color="auto"/>
            <w:right w:val="none" w:sz="0" w:space="0" w:color="auto"/>
          </w:divBdr>
        </w:div>
        <w:div w:id="1639873891">
          <w:marLeft w:val="0"/>
          <w:marRight w:val="0"/>
          <w:marTop w:val="0"/>
          <w:marBottom w:val="0"/>
          <w:divBdr>
            <w:top w:val="none" w:sz="0" w:space="0" w:color="auto"/>
            <w:left w:val="none" w:sz="0" w:space="0" w:color="auto"/>
            <w:bottom w:val="none" w:sz="0" w:space="0" w:color="auto"/>
            <w:right w:val="none" w:sz="0" w:space="0" w:color="auto"/>
          </w:divBdr>
        </w:div>
        <w:div w:id="709492977">
          <w:marLeft w:val="0"/>
          <w:marRight w:val="0"/>
          <w:marTop w:val="0"/>
          <w:marBottom w:val="0"/>
          <w:divBdr>
            <w:top w:val="none" w:sz="0" w:space="0" w:color="auto"/>
            <w:left w:val="none" w:sz="0" w:space="0" w:color="auto"/>
            <w:bottom w:val="none" w:sz="0" w:space="0" w:color="auto"/>
            <w:right w:val="none" w:sz="0" w:space="0" w:color="auto"/>
          </w:divBdr>
        </w:div>
      </w:divsChild>
    </w:div>
    <w:div w:id="993870844">
      <w:bodyDiv w:val="1"/>
      <w:marLeft w:val="0"/>
      <w:marRight w:val="0"/>
      <w:marTop w:val="0"/>
      <w:marBottom w:val="0"/>
      <w:divBdr>
        <w:top w:val="none" w:sz="0" w:space="0" w:color="auto"/>
        <w:left w:val="none" w:sz="0" w:space="0" w:color="auto"/>
        <w:bottom w:val="none" w:sz="0" w:space="0" w:color="auto"/>
        <w:right w:val="none" w:sz="0" w:space="0" w:color="auto"/>
      </w:divBdr>
      <w:divsChild>
        <w:div w:id="706833554">
          <w:marLeft w:val="0"/>
          <w:marRight w:val="0"/>
          <w:marTop w:val="0"/>
          <w:marBottom w:val="0"/>
          <w:divBdr>
            <w:top w:val="none" w:sz="0" w:space="0" w:color="auto"/>
            <w:left w:val="none" w:sz="0" w:space="0" w:color="auto"/>
            <w:bottom w:val="none" w:sz="0" w:space="0" w:color="auto"/>
            <w:right w:val="none" w:sz="0" w:space="0" w:color="auto"/>
          </w:divBdr>
        </w:div>
        <w:div w:id="1173644924">
          <w:marLeft w:val="0"/>
          <w:marRight w:val="0"/>
          <w:marTop w:val="0"/>
          <w:marBottom w:val="0"/>
          <w:divBdr>
            <w:top w:val="none" w:sz="0" w:space="0" w:color="auto"/>
            <w:left w:val="none" w:sz="0" w:space="0" w:color="auto"/>
            <w:bottom w:val="none" w:sz="0" w:space="0" w:color="auto"/>
            <w:right w:val="none" w:sz="0" w:space="0" w:color="auto"/>
          </w:divBdr>
        </w:div>
      </w:divsChild>
    </w:div>
    <w:div w:id="165860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areers@alzheimers.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ie.Hough\OneDrive%20-%20Alzheimer's%20Society\Documents\New%20Job%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le Item" ma:contentTypeID="0x010100E2B9DDE71C754D16BD745E2C5E6979EE01006B31A8F57580464F84269C8D1BAB4A6C" ma:contentTypeVersion="59" ma:contentTypeDescription="File Item content type with Atlas global taxonomy." ma:contentTypeScope="" ma:versionID="ea8abd0e00be39399cb6a2d8c8856927">
  <xsd:schema xmlns:xsd="http://www.w3.org/2001/XMLSchema" xmlns:xs="http://www.w3.org/2001/XMLSchema" xmlns:p="http://schemas.microsoft.com/office/2006/metadata/properties" xmlns:ns2="ff84bbcd-a017-4898-916b-1f5a59dfc0ab" xmlns:ns3="fb7916aa-ae9e-4de8-ae67-51d8cc40e301" xmlns:ns4="22bc7937-cccb-44c5-be53-c31aa6c9120c" xmlns:ns5="484c8c59-755d-4516-b8d2-1621b38262b4" xmlns:ns6="f13cd506-45e3-4e3f-86dd-bd22bf5b1e40" targetNamespace="http://schemas.microsoft.com/office/2006/metadata/properties" ma:root="true" ma:fieldsID="dde021f665d5da38c290d3006687518f" ns2:_="" ns3:_="" ns4:_="" ns5:_="" ns6:_="">
    <xsd:import namespace="ff84bbcd-a017-4898-916b-1f5a59dfc0ab"/>
    <xsd:import namespace="fb7916aa-ae9e-4de8-ae67-51d8cc40e301"/>
    <xsd:import namespace="22bc7937-cccb-44c5-be53-c31aa6c9120c"/>
    <xsd:import namespace="484c8c59-755d-4516-b8d2-1621b38262b4"/>
    <xsd:import namespace="f13cd506-45e3-4e3f-86dd-bd22bf5b1e40"/>
    <xsd:element name="properties">
      <xsd:complexType>
        <xsd:sequence>
          <xsd:element name="documentManagement">
            <xsd:complexType>
              <xsd:all>
                <xsd:element ref="ns2:CPDate"/>
                <xsd:element ref="ns4:CPPrimaryAuthors" minOccurs="0"/>
                <xsd:element ref="ns4:CPContributingAuthors" minOccurs="0"/>
                <xsd:element ref="ns4:CPLastAuthor" minOccurs="0"/>
                <xsd:element ref="ns3:CPReference" minOccurs="0"/>
                <xsd:element ref="ns3:CPReferenceDate" minOccurs="0"/>
                <xsd:element ref="ns3:CPStatus" minOccurs="0"/>
                <xsd:element ref="ns2:n7cc5a46288d455f83142cf2528c11bb" minOccurs="0"/>
                <xsd:element ref="ns3:i140fda958cf4a14952b588f2825a14a" minOccurs="0"/>
                <xsd:element ref="ns2:gb7f573edd824674a37e736cd64c240e" minOccurs="0"/>
                <xsd:element ref="ns2:na40ab5b9e2d486cad7dfbe7c78f4d00" minOccurs="0"/>
                <xsd:element ref="ns3:j814e9e009a04277b39a821c9f12b20c" minOccurs="0"/>
                <xsd:element ref="ns3:g7a4fda51e1c4f5e83083afe6f015772" minOccurs="0"/>
                <xsd:element ref="ns3:CPKSC" minOccurs="0"/>
                <xsd:element ref="ns3:CPKIQ" minOccurs="0"/>
                <xsd:element ref="ns5:TaxCatchAllLabel" minOccurs="0"/>
                <xsd:element ref="ns5:TaxCatchAll" minOccurs="0"/>
                <xsd:element ref="ns6:MediaServiceMetadata" minOccurs="0"/>
                <xsd:element ref="ns6:MediaServiceFastMetadata" minOccurs="0"/>
                <xsd:element ref="ns6:MediaServiceAutoKeyPoints" minOccurs="0"/>
                <xsd:element ref="ns6:MediaServiceKeyPoint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6:MediaLengthInSecond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4bbcd-a017-4898-916b-1f5a59dfc0ab" elementFormDefault="qualified">
    <xsd:import namespace="http://schemas.microsoft.com/office/2006/documentManagement/types"/>
    <xsd:import namespace="http://schemas.microsoft.com/office/infopath/2007/PartnerControls"/>
    <xsd:element name="CPDate" ma:index="2" ma:displayName="Date" ma:default="[today]" ma:format="DateOnly" ma:internalName="CPDate">
      <xsd:simpleType>
        <xsd:restriction base="dms:DateTime"/>
      </xsd:simpleType>
    </xsd:element>
    <xsd:element name="n7cc5a46288d455f83142cf2528c11bb" ma:index="15" ma:taxonomy="true" ma:internalName="n7cc5a46288d455f83142cf2528c11bb" ma:taxonomyFieldName="CPDocumentType" ma:displayName="Information Type" ma:readOnly="false" ma:default="54;#*Information Types*|1ad4aaa4-ab11-426d-aca8-68f7fd435c46" ma:fieldId="{77cc5a46-288d-455f-8314-2cf2528c11bb}" ma:taxonomyMulti="true" ma:sspId="234cc4f6-1ea8-4064-b7f5-3804b9560f78" ma:termSetId="4e4c9522-5bb8-4cee-9fb7-25f3fb20b887" ma:anchorId="00000000-0000-0000-0000-000000000000" ma:open="false" ma:isKeyword="false">
      <xsd:complexType>
        <xsd:sequence>
          <xsd:element ref="pc:Terms" minOccurs="0" maxOccurs="1"/>
        </xsd:sequence>
      </xsd:complexType>
    </xsd:element>
    <xsd:element name="gb7f573edd824674a37e736cd64c240e" ma:index="17" ma:taxonomy="true" ma:internalName="gb7f573edd824674a37e736cd64c240e" ma:taxonomyFieldName="CPLocationGeography" ma:displayName="Location" ma:readOnly="false" ma:default="1;#*Locations*|3aa295e2-3d76-4f8c-98f7-3b1f6ac67452" ma:fieldId="{0b7f573e-dd82-4674-a37e-736cd64c240e}" ma:taxonomyMulti="true" ma:sspId="234cc4f6-1ea8-4064-b7f5-3804b9560f78" ma:termSetId="1e4ab7c4-3621-4931-938f-3f7e6d8cb8af" ma:anchorId="00000000-0000-0000-0000-000000000000" ma:open="false" ma:isKeyword="false">
      <xsd:complexType>
        <xsd:sequence>
          <xsd:element ref="pc:Terms" minOccurs="0" maxOccurs="1"/>
        </xsd:sequence>
      </xsd:complexType>
    </xsd:element>
    <xsd:element name="na40ab5b9e2d486cad7dfbe7c78f4d00" ma:index="18" ma:taxonomy="true" ma:internalName="na40ab5b9e2d486cad7dfbe7c78f4d00" ma:taxonomyFieldName="CPDepartments" ma:displayName="Department" ma:readOnly="false" ma:default="2;#*Departments*|1ad4aaa4-ab26-426d-aca8-68f7fd435c46" ma:fieldId="{7a40ab5b-9e2d-486c-ad7d-fbe7c78f4d00}" ma:taxonomyMulti="true" ma:sspId="234cc4f6-1ea8-4064-b7f5-3804b9560f78" ma:termSetId="db50ae3c-8f60-4d59-8b31-f54e7f7b69f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7916aa-ae9e-4de8-ae67-51d8cc40e301" elementFormDefault="qualified">
    <xsd:import namespace="http://schemas.microsoft.com/office/2006/documentManagement/types"/>
    <xsd:import namespace="http://schemas.microsoft.com/office/infopath/2007/PartnerControls"/>
    <xsd:element name="CPReference" ma:index="12" nillable="true" ma:displayName="Reference" ma:internalName="CPReference">
      <xsd:simpleType>
        <xsd:restriction base="dms:Text">
          <xsd:maxLength value="255"/>
        </xsd:restriction>
      </xsd:simpleType>
    </xsd:element>
    <xsd:element name="CPReferenceDate" ma:index="13" nillable="true" ma:displayName="Reference Date" ma:format="DateTime" ma:internalName="CPReferenceDate">
      <xsd:simpleType>
        <xsd:restriction base="dms:DateTime"/>
      </xsd:simpleType>
    </xsd:element>
    <xsd:element name="CPStatus" ma:index="14" nillable="true" ma:displayName="Status" ma:internalName="CPStatus">
      <xsd:simpleType>
        <xsd:restriction base="dms:Choice">
          <xsd:maxLength value="255"/>
        </xsd:restriction>
      </xsd:simpleType>
    </xsd:element>
    <xsd:element name="i140fda958cf4a14952b588f2825a14a" ma:index="16" ma:taxonomy="true" ma:internalName="i140fda958cf4a14952b588f2825a14a" ma:taxonomyFieldName="CPSubject" ma:displayName="Subject" ma:default="5;#*Subjects*|34010be3-67b3-4a7c-b3b3-6f6f711f0e67" ma:fieldId="{2140fda9-58cf-4a14-952b-588f2825a14a}" ma:taxonomyMulti="true" ma:sspId="234cc4f6-1ea8-4064-b7f5-3804b9560f78" ma:termSetId="93c96c10-b1ad-406d-8955-d9d381c84346" ma:anchorId="00000000-0000-0000-0000-000000000000" ma:open="false" ma:isKeyword="false">
      <xsd:complexType>
        <xsd:sequence>
          <xsd:element ref="pc:Terms" minOccurs="0" maxOccurs="1"/>
        </xsd:sequence>
      </xsd:complexType>
    </xsd:element>
    <xsd:element name="j814e9e009a04277b39a821c9f12b20c" ma:index="19" ma:taxonomy="true" ma:internalName="j814e9e009a04277b39a821c9f12b20c" ma:taxonomyFieldName="CPEntity" ma:displayName="Entity" ma:default="4;#*Entities*|50a3a00c-d619-4a0a-8a7e-b34c20886951" ma:fieldId="{3814e9e0-09a0-4277-b39a-821c9f12b20c}" ma:taxonomyMulti="true" ma:sspId="234cc4f6-1ea8-4064-b7f5-3804b9560f78" ma:termSetId="52613467-e988-4190-bfdb-88ad00a5cad5" ma:anchorId="00000000-0000-0000-0000-000000000000" ma:open="false" ma:isKeyword="false">
      <xsd:complexType>
        <xsd:sequence>
          <xsd:element ref="pc:Terms" minOccurs="0" maxOccurs="1"/>
        </xsd:sequence>
      </xsd:complexType>
    </xsd:element>
    <xsd:element name="g7a4fda51e1c4f5e83083afe6f015772" ma:index="20" ma:taxonomy="true" ma:internalName="g7a4fda51e1c4f5e83083afe6f015772" ma:taxonomyFieldName="CPActivity" ma:displayName="Activity" ma:default="6;#*Activities*|114cc986-995a-44c2-ac2b-58aec87f8b7e" ma:fieldId="{07a4fda5-1e1c-4f5e-8308-3afe6f015772}" ma:taxonomyMulti="true" ma:sspId="234cc4f6-1ea8-4064-b7f5-3804b9560f78" ma:termSetId="7f099fc4-8f71-485f-b8b1-7d13978c5820" ma:anchorId="00000000-0000-0000-0000-000000000000" ma:open="false" ma:isKeyword="false">
      <xsd:complexType>
        <xsd:sequence>
          <xsd:element ref="pc:Terms" minOccurs="0" maxOccurs="1"/>
        </xsd:sequence>
      </xsd:complexType>
    </xsd:element>
    <xsd:element name="CPKSC" ma:index="21" nillable="true" ma:displayName="KSC" ma:description="Knowledge Scorecard (KSC)" ma:hidden="true" ma:internalName="CPKSC">
      <xsd:simpleType>
        <xsd:restriction base="dms:Text">
          <xsd:maxLength value="255"/>
        </xsd:restriction>
      </xsd:simpleType>
    </xsd:element>
    <xsd:element name="CPKIQ" ma:index="22" nillable="true" ma:displayName="KIQ" ma:description="Knowledge Intelligence Quality index (KIQ Index)" ma:hidden="true" ma:internalName="CPKIQ">
      <xsd:simpleType>
        <xsd:restriction base="dms:Number">
          <xsd:maxInclusive value="100"/>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22bc7937-cccb-44c5-be53-c31aa6c9120c" elementFormDefault="qualified">
    <xsd:import namespace="http://schemas.microsoft.com/office/2006/documentManagement/types"/>
    <xsd:import namespace="http://schemas.microsoft.com/office/infopath/2007/PartnerControls"/>
    <xsd:element name="CPPrimaryAuthors" ma:index="9" nillable="true" ma:displayName="Primary Author(s)" ma:description="Please select one or more primary authors" ma:list="UserInfo" ma:SearchPeopleOnly="false" ma:SharePointGroup="0" ma:internalName="CPPrimary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PContributingAuthors" ma:index="10" nillable="true" ma:displayName="Contributing Author(s)" ma:description="Please select one or more contributing authors if relevant" ma:list="UserInfo" ma:SearchPeopleOnly="false" ma:SharePointGroup="0" ma:internalName="CPContributing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PLastAuthor" ma:index="11" nillable="true" ma:displayName="Last Author" ma:description="Please select the last author that contributed to the content" ma:list="UserInfo" ma:SearchPeopleOnly="false" ma:SharePointGroup="0" ma:internalName="CPLas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Label" ma:index="23" nillable="true" ma:displayName="Taxonomy Catch All Column1" ma:description="" ma:hidden="true" ma:list="{7b897494-69e6-4148-b063-ec54f5fb88d0}" ma:internalName="TaxCatchAllLabel" ma:readOnly="true" ma:showField="CatchAllDataLabel" ma:web="22bc7937-cccb-44c5-be53-c31aa6c9120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7b897494-69e6-4148-b063-ec54f5fb88d0}" ma:internalName="TaxCatchAll" ma:showField="CatchAllData" ma:web="22bc7937-cccb-44c5-be53-c31aa6c912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3cd506-45e3-4e3f-86dd-bd22bf5b1e4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34cc4f6-1ea8-4064-b7f5-3804b9560f78"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DateTaken" ma:index="40" nillable="true" ma:displayName="MediaServiceDateTaken" ma:hidden="true" ma:indexed="true" ma:internalName="MediaServiceDateTaken" ma:readOnly="true">
      <xsd:simpleType>
        <xsd:restriction base="dms:Text"/>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a40ab5b9e2d486cad7dfbe7c78f4d00 xmlns="ff84bbcd-a017-4898-916b-1f5a59dfc0ab">
      <Terms xmlns="http://schemas.microsoft.com/office/infopath/2007/PartnerControls">
        <TermInfo xmlns="http://schemas.microsoft.com/office/infopath/2007/PartnerControls">
          <TermName xmlns="http://schemas.microsoft.com/office/infopath/2007/PartnerControls">*Departments*</TermName>
          <TermId xmlns="http://schemas.microsoft.com/office/infopath/2007/PartnerControls">1ad4aaa4-ab26-426d-aca8-68f7fd435c46</TermId>
        </TermInfo>
      </Terms>
    </na40ab5b9e2d486cad7dfbe7c78f4d00>
    <CPKSC xmlns="fb7916aa-ae9e-4de8-ae67-51d8cc40e301" xsi:nil="true"/>
    <CPReferenceDate xmlns="fb7916aa-ae9e-4de8-ae67-51d8cc40e301" xsi:nil="true"/>
    <n7cc5a46288d455f83142cf2528c11bb xmlns="ff84bbcd-a017-4898-916b-1f5a59dfc0ab">
      <Terms xmlns="http://schemas.microsoft.com/office/infopath/2007/PartnerControls">
        <TermInfo xmlns="http://schemas.microsoft.com/office/infopath/2007/PartnerControls">
          <TermName xmlns="http://schemas.microsoft.com/office/infopath/2007/PartnerControls">*Information Types*</TermName>
          <TermId xmlns="http://schemas.microsoft.com/office/infopath/2007/PartnerControls">1ad4aaa4-ab11-426d-aca8-68f7fd435c46</TermId>
        </TermInfo>
      </Terms>
    </n7cc5a46288d455f83142cf2528c11bb>
    <CPDate xmlns="ff84bbcd-a017-4898-916b-1f5a59dfc0ab">2024-12-17T09:05:01+00:00</CPDate>
    <CPReference xmlns="fb7916aa-ae9e-4de8-ae67-51d8cc40e301" xsi:nil="true"/>
    <gb7f573edd824674a37e736cd64c240e xmlns="ff84bbcd-a017-4898-916b-1f5a59dfc0ab">
      <Terms xmlns="http://schemas.microsoft.com/office/infopath/2007/PartnerControls">
        <TermInfo xmlns="http://schemas.microsoft.com/office/infopath/2007/PartnerControls">
          <TermName xmlns="http://schemas.microsoft.com/office/infopath/2007/PartnerControls">*Locations*</TermName>
          <TermId xmlns="http://schemas.microsoft.com/office/infopath/2007/PartnerControls">3aa295e2-3d76-4f8c-98f7-3b1f6ac67452</TermId>
        </TermInfo>
      </Terms>
    </gb7f573edd824674a37e736cd64c240e>
    <j814e9e009a04277b39a821c9f12b20c xmlns="fb7916aa-ae9e-4de8-ae67-51d8cc40e301">
      <Terms xmlns="http://schemas.microsoft.com/office/infopath/2007/PartnerControls">
        <TermInfo xmlns="http://schemas.microsoft.com/office/infopath/2007/PartnerControls">
          <TermName xmlns="http://schemas.microsoft.com/office/infopath/2007/PartnerControls">*Entities*</TermName>
          <TermId xmlns="http://schemas.microsoft.com/office/infopath/2007/PartnerControls">50a3a00c-d619-4a0a-8a7e-b34c20886951</TermId>
        </TermInfo>
      </Terms>
    </j814e9e009a04277b39a821c9f12b20c>
    <g7a4fda51e1c4f5e83083afe6f015772 xmlns="fb7916aa-ae9e-4de8-ae67-51d8cc40e301">
      <Terms xmlns="http://schemas.microsoft.com/office/infopath/2007/PartnerControls">
        <TermInfo xmlns="http://schemas.microsoft.com/office/infopath/2007/PartnerControls">
          <TermName xmlns="http://schemas.microsoft.com/office/infopath/2007/PartnerControls">*Activities*</TermName>
          <TermId xmlns="http://schemas.microsoft.com/office/infopath/2007/PartnerControls">114cc986-995a-44c2-ac2b-58aec87f8b7e</TermId>
        </TermInfo>
      </Terms>
    </g7a4fda51e1c4f5e83083afe6f015772>
    <TaxCatchAll xmlns="484c8c59-755d-4516-b8d2-1621b38262b4">
      <Value>6</Value>
      <Value>5</Value>
      <Value>4</Value>
      <Value>54</Value>
      <Value>2</Value>
      <Value>1</Value>
    </TaxCatchAll>
    <CPLastAuthor xmlns="22bc7937-cccb-44c5-be53-c31aa6c9120c">
      <UserInfo>
        <DisplayName/>
        <AccountId xsi:nil="true"/>
        <AccountType/>
      </UserInfo>
    </CPLastAuthor>
    <CPStatus xmlns="fb7916aa-ae9e-4de8-ae67-51d8cc40e301" xsi:nil="true"/>
    <lcf76f155ced4ddcb4097134ff3c332f xmlns="f13cd506-45e3-4e3f-86dd-bd22bf5b1e40">
      <Terms xmlns="http://schemas.microsoft.com/office/infopath/2007/PartnerControls"/>
    </lcf76f155ced4ddcb4097134ff3c332f>
    <CPPrimaryAuthors xmlns="22bc7937-cccb-44c5-be53-c31aa6c9120c">
      <UserInfo>
        <DisplayName/>
        <AccountId xsi:nil="true"/>
        <AccountType/>
      </UserInfo>
    </CPPrimaryAuthors>
    <CPContributingAuthors xmlns="22bc7937-cccb-44c5-be53-c31aa6c9120c">
      <UserInfo>
        <DisplayName/>
        <AccountId xsi:nil="true"/>
        <AccountType/>
      </UserInfo>
    </CPContributingAuthors>
    <i140fda958cf4a14952b588f2825a14a xmlns="fb7916aa-ae9e-4de8-ae67-51d8cc40e301">
      <Terms xmlns="http://schemas.microsoft.com/office/infopath/2007/PartnerControls">
        <TermInfo xmlns="http://schemas.microsoft.com/office/infopath/2007/PartnerControls">
          <TermName xmlns="http://schemas.microsoft.com/office/infopath/2007/PartnerControls">*Subjects*</TermName>
          <TermId xmlns="http://schemas.microsoft.com/office/infopath/2007/PartnerControls">34010be3-67b3-4a7c-b3b3-6f6f711f0e67</TermId>
        </TermInfo>
      </Terms>
    </i140fda958cf4a14952b588f2825a14a>
    <CPKIQ xmlns="fb7916aa-ae9e-4de8-ae67-51d8cc40e301" xsi:nil="true"/>
  </documentManagement>
</p:properties>
</file>

<file path=customXml/itemProps1.xml><?xml version="1.0" encoding="utf-8"?>
<ds:datastoreItem xmlns:ds="http://schemas.openxmlformats.org/officeDocument/2006/customXml" ds:itemID="{49748257-5064-4528-B0A2-B71CF7FD1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4bbcd-a017-4898-916b-1f5a59dfc0ab"/>
    <ds:schemaRef ds:uri="fb7916aa-ae9e-4de8-ae67-51d8cc40e301"/>
    <ds:schemaRef ds:uri="22bc7937-cccb-44c5-be53-c31aa6c9120c"/>
    <ds:schemaRef ds:uri="484c8c59-755d-4516-b8d2-1621b38262b4"/>
    <ds:schemaRef ds:uri="f13cd506-45e3-4e3f-86dd-bd22bf5b1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CE6C2-A878-46F5-A25C-B5E1D6673E1A}">
  <ds:schemaRefs>
    <ds:schemaRef ds:uri="http://schemas.microsoft.com/sharepoint/v3/contenttype/forms"/>
  </ds:schemaRefs>
</ds:datastoreItem>
</file>

<file path=customXml/itemProps3.xml><?xml version="1.0" encoding="utf-8"?>
<ds:datastoreItem xmlns:ds="http://schemas.openxmlformats.org/officeDocument/2006/customXml" ds:itemID="{80974E99-4B15-488E-9D74-D48FBC70B9C0}">
  <ds:schemaRefs>
    <ds:schemaRef ds:uri="http://purl.org/dc/dcmitype/"/>
    <ds:schemaRef ds:uri="f13cd506-45e3-4e3f-86dd-bd22bf5b1e40"/>
    <ds:schemaRef ds:uri="22bc7937-cccb-44c5-be53-c31aa6c9120c"/>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infopath/2007/PartnerControls"/>
    <ds:schemaRef ds:uri="484c8c59-755d-4516-b8d2-1621b38262b4"/>
    <ds:schemaRef ds:uri="fb7916aa-ae9e-4de8-ae67-51d8cc40e301"/>
    <ds:schemaRef ds:uri="ff84bbcd-a017-4898-916b-1f5a59dfc0ab"/>
  </ds:schemaRefs>
</ds:datastoreItem>
</file>

<file path=docProps/app.xml><?xml version="1.0" encoding="utf-8"?>
<Properties xmlns="http://schemas.openxmlformats.org/officeDocument/2006/extended-properties" xmlns:vt="http://schemas.openxmlformats.org/officeDocument/2006/docPropsVTypes">
  <Template>New Job Description Template</Template>
  <TotalTime>1</TotalTime>
  <Pages>8</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Hough</dc:creator>
  <cp:keywords/>
  <dc:description/>
  <cp:lastModifiedBy>Daniel Atherton</cp:lastModifiedBy>
  <cp:revision>2</cp:revision>
  <dcterms:created xsi:type="dcterms:W3CDTF">2025-01-15T09:25:00Z</dcterms:created>
  <dcterms:modified xsi:type="dcterms:W3CDTF">2025-01-15T09:25:00Z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0x010100E2B9DDE71C754D16BD745E2C5E6979EE01006B31A8F57580464F84269C8D1BAB4A6C</vt:lpwstr>
  </property>
  <property fmtid="{D5CDD505-2E9C-101B-9397-08002B2CF9AE}" pid="3" name="CPDocumentType">
    <vt:lpwstr>54;#*Information Types*|1ad4aaa4-ab11-426d-aca8-68f7fd435c46</vt:lpwstr>
  </property>
  <property fmtid="{D5CDD505-2E9C-101B-9397-08002B2CF9AE}" pid="4" name="CPLocationGeography">
    <vt:lpwstr>1;#*Locations*|3aa295e2-3d76-4f8c-98f7-3b1f6ac67452</vt:lpwstr>
  </property>
  <property fmtid="{D5CDD505-2E9C-101B-9397-08002B2CF9AE}" pid="5" name="CPSubject">
    <vt:lpwstr>5;#*Subjects*|34010be3-67b3-4a7c-b3b3-6f6f711f0e67</vt:lpwstr>
  </property>
  <property fmtid="{D5CDD505-2E9C-101B-9397-08002B2CF9AE}" pid="6" name="CPActivity">
    <vt:lpwstr>6;#*Activities*|114cc986-995a-44c2-ac2b-58aec87f8b7e</vt:lpwstr>
  </property>
  <property fmtid="{D5CDD505-2E9C-101B-9397-08002B2CF9AE}" pid="7" name="CPEntity">
    <vt:lpwstr>4;#*Entities*|50a3a00c-d619-4a0a-8a7e-b34c20886951</vt:lpwstr>
  </property>
  <property fmtid="{D5CDD505-2E9C-101B-9397-08002B2CF9AE}" pid="8" name="CPDepartments">
    <vt:lpwstr>2;#*Departments*|1ad4aaa4-ab26-426d-aca8-68f7fd435c46</vt:lpwstr>
  </property>
  <property fmtid="{D5CDD505-2E9C-101B-9397-08002B2CF9AE}" pid="9" name="MediaServiceImageTags">
    <vt:lpwstr/>
  </property>
</Properties>
</file>